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  <w:sz w:val="28"/>
          <w:szCs w:val="28"/>
        </w:rPr>
        <w:id w:val="480974726"/>
        <w:lock w:val="sdtContentLocked"/>
        <w:placeholder>
          <w:docPart w:val="626AAF50D1994902815EF44522F86E39"/>
        </w:placeholder>
      </w:sdtPr>
      <w:sdtContent>
        <w:p w:rsidR="004B5366" w:rsidRDefault="004B5366" w:rsidP="004B5366">
          <w:pPr>
            <w:pStyle w:val="ConsPlusNonformat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Министерство образования и науки</w:t>
          </w:r>
        </w:p>
        <w:p w:rsidR="004B5366" w:rsidRDefault="000A662D" w:rsidP="000A662D">
          <w:pPr>
            <w:pStyle w:val="ConsPlusNonformat"/>
            <w:ind w:left="8496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 w:rsidR="004B5366">
            <w:rPr>
              <w:rFonts w:ascii="Times New Roman" w:hAnsi="Times New Roman" w:cs="Times New Roman"/>
              <w:sz w:val="28"/>
              <w:szCs w:val="28"/>
            </w:rPr>
            <w:t>Республики Татарстан</w:t>
          </w:r>
        </w:p>
        <w:p w:rsidR="00C820F1" w:rsidRPr="00C820F1" w:rsidRDefault="00C820F1" w:rsidP="00C820F1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820F1">
            <w:rPr>
              <w:rFonts w:ascii="Times New Roman" w:hAnsi="Times New Roman" w:cs="Times New Roman"/>
              <w:sz w:val="28"/>
              <w:szCs w:val="28"/>
            </w:rPr>
            <w:t>С</w:t>
          </w:r>
          <w:r w:rsidR="00301B9B">
            <w:rPr>
              <w:rFonts w:ascii="Times New Roman" w:hAnsi="Times New Roman" w:cs="Times New Roman"/>
              <w:sz w:val="28"/>
              <w:szCs w:val="28"/>
            </w:rPr>
            <w:t>ПРАВКА</w:t>
          </w:r>
        </w:p>
        <w:p w:rsidR="00C820F1" w:rsidRPr="00C820F1" w:rsidRDefault="00C820F1" w:rsidP="00C820F1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820F1">
            <w:rPr>
              <w:rFonts w:ascii="Times New Roman" w:hAnsi="Times New Roman" w:cs="Times New Roman"/>
              <w:sz w:val="28"/>
              <w:szCs w:val="28"/>
            </w:rPr>
            <w:t>о материально-техническом обеспечении образовательной</w:t>
          </w:r>
          <w:r w:rsidR="00BF3805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820F1">
            <w:rPr>
              <w:rFonts w:ascii="Times New Roman" w:hAnsi="Times New Roman" w:cs="Times New Roman"/>
              <w:sz w:val="28"/>
              <w:szCs w:val="28"/>
            </w:rPr>
            <w:t>деятельности по образовательным программам</w:t>
          </w:r>
        </w:p>
      </w:sdtContent>
    </w:sdt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70"/>
      </w:tblGrid>
      <w:tr w:rsidR="00420659" w:rsidRPr="00420659" w:rsidTr="00420659">
        <w:tc>
          <w:tcPr>
            <w:tcW w:w="14786" w:type="dxa"/>
          </w:tcPr>
          <w:p w:rsidR="00420659" w:rsidRPr="00420659" w:rsidRDefault="005A3FD3" w:rsidP="000E35C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муниципально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</w:t>
            </w:r>
            <w:r w:rsidRPr="00646CF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бюджетно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</w:t>
            </w:r>
            <w:r w:rsidRPr="00646CF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общеобразовательно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</w:t>
            </w:r>
            <w:r w:rsidRPr="00646CF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я «Сред</w:t>
            </w:r>
            <w:r w:rsidR="0014093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няя общеобразовательная школа №3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</w:t>
            </w:r>
            <w:r w:rsidRPr="00940F0D">
              <w:rPr>
                <w:rFonts w:ascii="Times New Roman" w:hAnsi="Times New Roman" w:cs="Times New Roman"/>
                <w:sz w:val="28"/>
                <w:szCs w:val="28"/>
              </w:rPr>
              <w:t xml:space="preserve">города </w:t>
            </w:r>
            <w:r w:rsidRPr="007139A2">
              <w:rPr>
                <w:rFonts w:ascii="Times New Roman" w:hAnsi="Times New Roman" w:cs="Times New Roman"/>
                <w:sz w:val="28"/>
                <w:szCs w:val="28"/>
              </w:rPr>
              <w:t>Азнакаево» Азнакаевского муниципального района Республики Татарстан</w:t>
            </w:r>
          </w:p>
        </w:tc>
      </w:tr>
    </w:tbl>
    <w:p w:rsidR="00C820F1" w:rsidRPr="00C820F1" w:rsidRDefault="0051271B" w:rsidP="00C820F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C820F1">
        <w:rPr>
          <w:rFonts w:ascii="Times New Roman" w:hAnsi="Times New Roman" w:cs="Times New Roman"/>
          <w:sz w:val="18"/>
          <w:szCs w:val="18"/>
        </w:rPr>
        <w:t xml:space="preserve"> </w:t>
      </w:r>
      <w:sdt>
        <w:sdtPr>
          <w:rPr>
            <w:rFonts w:ascii="Times New Roman" w:hAnsi="Times New Roman" w:cs="Times New Roman"/>
            <w:sz w:val="18"/>
            <w:szCs w:val="18"/>
          </w:rPr>
          <w:id w:val="-524252970"/>
          <w:lock w:val="sdtContentLocked"/>
          <w:placeholder>
            <w:docPart w:val="626AAF50D1994902815EF44522F86E39"/>
          </w:placeholder>
        </w:sdtPr>
        <w:sdtContent>
          <w:r w:rsidR="00C820F1" w:rsidRPr="00C820F1">
            <w:rPr>
              <w:rFonts w:ascii="Times New Roman" w:hAnsi="Times New Roman" w:cs="Times New Roman"/>
              <w:sz w:val="18"/>
              <w:szCs w:val="18"/>
            </w:rPr>
            <w:t>указывается полное наименование с</w:t>
          </w:r>
          <w:r w:rsidR="00C34079">
            <w:rPr>
              <w:rFonts w:ascii="Times New Roman" w:hAnsi="Times New Roman" w:cs="Times New Roman"/>
              <w:sz w:val="18"/>
              <w:szCs w:val="18"/>
            </w:rPr>
            <w:t>оискателя лицензии (лицензиата),</w:t>
          </w:r>
        </w:sdtContent>
      </w:sdt>
    </w:p>
    <w:p w:rsidR="00C820F1" w:rsidRDefault="00C34079" w:rsidP="00C3407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4079">
        <w:rPr>
          <w:rFonts w:ascii="Times New Roman" w:eastAsia="Times New Roman" w:hAnsi="Times New Roman" w:cs="Times New Roman"/>
          <w:sz w:val="18"/>
          <w:szCs w:val="18"/>
        </w:rPr>
        <w:t>фамилия, имя, отчество индивидуального предпринимателя</w:t>
      </w:r>
    </w:p>
    <w:tbl>
      <w:tblPr>
        <w:tblStyle w:val="a3"/>
        <w:tblW w:w="2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86"/>
        <w:gridCol w:w="14786"/>
      </w:tblGrid>
      <w:tr w:rsidR="005A3FD3" w:rsidRPr="00420659" w:rsidTr="005A3FD3">
        <w:tc>
          <w:tcPr>
            <w:tcW w:w="14786" w:type="dxa"/>
            <w:tcBorders>
              <w:bottom w:val="single" w:sz="4" w:space="0" w:color="auto"/>
            </w:tcBorders>
          </w:tcPr>
          <w:p w:rsidR="005A3FD3" w:rsidRPr="007139A2" w:rsidRDefault="005A3FD3" w:rsidP="007C5F0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6" w:type="dxa"/>
            <w:tcBorders>
              <w:bottom w:val="single" w:sz="4" w:space="0" w:color="auto"/>
            </w:tcBorders>
          </w:tcPr>
          <w:p w:rsidR="005A3FD3" w:rsidRPr="00420659" w:rsidRDefault="005A3FD3" w:rsidP="000E35C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sdt>
      <w:sdtPr>
        <w:rPr>
          <w:rFonts w:ascii="Times New Roman" w:hAnsi="Times New Roman" w:cs="Times New Roman"/>
          <w:sz w:val="18"/>
          <w:szCs w:val="18"/>
        </w:rPr>
        <w:id w:val="-812557098"/>
        <w:placeholder>
          <w:docPart w:val="626AAF50D1994902815EF44522F86E39"/>
        </w:placeholder>
      </w:sdtPr>
      <w:sdtEndPr>
        <w:rPr>
          <w:sz w:val="28"/>
          <w:szCs w:val="28"/>
        </w:rPr>
      </w:sdtEndPr>
      <w:sdtContent>
        <w:sdt>
          <w:sdtPr>
            <w:rPr>
              <w:rFonts w:ascii="Times New Roman" w:hAnsi="Times New Roman" w:cs="Times New Roman"/>
              <w:sz w:val="18"/>
              <w:szCs w:val="18"/>
            </w:rPr>
            <w:id w:val="-730305747"/>
            <w:placeholder>
              <w:docPart w:val="626AAF50D1994902815EF44522F86E39"/>
            </w:placeholder>
          </w:sdtPr>
          <w:sdtEndPr>
            <w:rPr>
              <w:sz w:val="28"/>
              <w:szCs w:val="28"/>
            </w:rPr>
          </w:sdtEndPr>
          <w:sdtContent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28310506"/>
                <w:lock w:val="sdtContentLocked"/>
                <w:placeholder>
                  <w:docPart w:val="626AAF50D1994902815EF44522F86E39"/>
                </w:placeholder>
              </w:sdtPr>
              <w:sdtEndPr>
                <w:rPr>
                  <w:sz w:val="28"/>
                  <w:szCs w:val="28"/>
                </w:rPr>
              </w:sdtEndPr>
              <w:sdtContent>
                <w:p w:rsidR="00C820F1" w:rsidRPr="00C820F1" w:rsidRDefault="0051271B" w:rsidP="00C820F1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820F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="00C820F1" w:rsidRPr="00C820F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указывается полное наименование филиала </w:t>
                  </w:r>
                  <w:r w:rsidR="0019159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(при наличии) </w:t>
                  </w:r>
                  <w:r w:rsidR="00C820F1" w:rsidRPr="00C820F1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</w:t>
                  </w:r>
                  <w:r w:rsidR="00C3407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оискателя лицензии (лицензиата)</w:t>
                  </w:r>
                </w:p>
                <w:p w:rsidR="00C820F1" w:rsidRPr="00C820F1" w:rsidRDefault="00C820F1" w:rsidP="00C820F1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820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Раздел   1.   Обеспечение   образовательной   деятельности  оснащенными</w:t>
                  </w:r>
                </w:p>
                <w:p w:rsidR="00C820F1" w:rsidRPr="00C820F1" w:rsidRDefault="00C820F1" w:rsidP="00C820F1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820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зданиями, строения</w:t>
                  </w:r>
                  <w:r w:rsidR="0013685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ми, сооружениями и</w:t>
                  </w:r>
                  <w:r w:rsidRPr="00C820F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помещениями </w:t>
                  </w:r>
                </w:p>
              </w:sdtContent>
            </w:sdt>
          </w:sdtContent>
        </w:sdt>
      </w:sdtContent>
    </w:sdt>
    <w:tbl>
      <w:tblPr>
        <w:tblW w:w="15876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3402"/>
        <w:gridCol w:w="2126"/>
        <w:gridCol w:w="1984"/>
        <w:gridCol w:w="2410"/>
        <w:gridCol w:w="1984"/>
        <w:gridCol w:w="1701"/>
      </w:tblGrid>
      <w:sdt>
        <w:sdtPr>
          <w:rPr>
            <w:rFonts w:ascii="Times New Roman" w:hAnsi="Times New Roman" w:cs="Times New Roman"/>
            <w:sz w:val="28"/>
            <w:szCs w:val="28"/>
          </w:rPr>
          <w:id w:val="-1619289789"/>
          <w:lock w:val="sdtContentLocked"/>
          <w:placeholder>
            <w:docPart w:val="626AAF50D1994902815EF44522F86E39"/>
          </w:placeholder>
        </w:sdtPr>
        <w:sdtContent>
          <w:tr w:rsidR="006946B7" w:rsidRPr="00C820F1" w:rsidTr="007C5F01">
            <w:trPr>
              <w:trHeight w:val="558"/>
              <w:tblCellSpacing w:w="5" w:type="nil"/>
            </w:trPr>
            <w:tc>
              <w:tcPr>
                <w:tcW w:w="5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N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п/п</w:t>
                </w:r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E857DE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Адрес   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(местопо-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ложение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с указанием индекса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)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здания, 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строения,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сооружения,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помещения</w:t>
                </w:r>
              </w:p>
            </w:tc>
            <w:tc>
              <w:tcPr>
                <w:tcW w:w="34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E857DE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Назначение оснащенных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зданий, строений,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сооружений, помещений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(учебные, учебно-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лабораторные,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административные,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подсобные, помещения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для занятия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физической культурой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и спортом, для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обеспечения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обучающихся,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воспитанников и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работников питанием </w:t>
                </w:r>
                <w:r w:rsidR="00BF3805">
                  <w:rPr>
                    <w:rFonts w:ascii="Times New Roman" w:hAnsi="Times New Roman" w:cs="Times New Roman"/>
                    <w:sz w:val="28"/>
                    <w:szCs w:val="28"/>
                  </w:rPr>
                  <w:t>и медицинским обслуживанием, иное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)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 указанием площади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 (кв. м)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BF3805" w:rsidP="00E857DE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Основание возникновения права (с</w:t>
                </w:r>
                <w:r w:rsidR="006946B7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обственность</w:t>
                </w:r>
                <w:r w:rsidR="00060B5B">
                  <w:rPr>
                    <w:rFonts w:ascii="Times New Roman" w:hAnsi="Times New Roman" w:cs="Times New Roman"/>
                    <w:sz w:val="28"/>
                    <w:szCs w:val="28"/>
                  </w:rPr>
                  <w:t>,</w:t>
                </w:r>
                <w:r w:rsidR="006946B7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оперативное</w:t>
                </w:r>
                <w:r w:rsidR="006946B7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управ</w:t>
                </w:r>
                <w:r w:rsidR="006946B7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ление, </w:t>
                </w:r>
                <w:r w:rsidR="006946B7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хозяйственное</w:t>
                </w:r>
                <w:r w:rsidR="006946B7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ведение</w:t>
                </w:r>
                <w:r w:rsidR="006946B7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,  </w:t>
                </w:r>
                <w:r w:rsidR="006946B7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аренда,   </w:t>
                </w:r>
                <w:r w:rsidR="006946B7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субаренда, </w:t>
                </w:r>
                <w:r w:rsidR="006946B7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безвозмездное</w:t>
                </w:r>
                <w:r w:rsidR="006946B7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пользование</w:t>
                </w:r>
                <w:r w:rsidR="006946B7">
                  <w:rPr>
                    <w:rFonts w:ascii="Times New Roman" w:hAnsi="Times New Roman" w:cs="Times New Roman"/>
                    <w:sz w:val="28"/>
                    <w:szCs w:val="28"/>
                  </w:rPr>
                  <w:t>)</w:t>
                </w:r>
              </w:p>
            </w:tc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E857DE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Полное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наименование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собственника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(арендодателя,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ссудодателя)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объекта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недвижимого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имущества</w:t>
                </w:r>
              </w:p>
            </w:tc>
            <w:tc>
              <w:tcPr>
                <w:tcW w:w="24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E857DE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Документ -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основание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возникно-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вения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права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(указыва-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ются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реквизиты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 сроки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действия)</w:t>
                </w:r>
              </w:p>
            </w:tc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E857DE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Кадастровый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(или услов-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ный) номер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объекта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недвижимости</w:t>
                </w:r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E857DE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Номер за-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писи ре-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гистрации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 Едином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государст-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венном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реестре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прав на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недвижимое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имущество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 сделок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с ним</w:t>
                </w:r>
              </w:p>
            </w:tc>
          </w:tr>
        </w:sdtContent>
      </w:sdt>
      <w:sdt>
        <w:sdtPr>
          <w:rPr>
            <w:rFonts w:ascii="Times New Roman" w:hAnsi="Times New Roman" w:cs="Times New Roman"/>
            <w:sz w:val="28"/>
            <w:szCs w:val="28"/>
          </w:rPr>
          <w:id w:val="-1865900645"/>
          <w:lock w:val="sdtContentLocked"/>
          <w:placeholder>
            <w:docPart w:val="626AAF50D1994902815EF44522F86E39"/>
          </w:placeholder>
        </w:sdtPr>
        <w:sdtContent>
          <w:tr w:rsidR="006946B7" w:rsidRPr="00C820F1" w:rsidTr="007C5F01">
            <w:trPr>
              <w:tblCellSpacing w:w="5" w:type="nil"/>
            </w:trPr>
            <w:tc>
              <w:tcPr>
                <w:tcW w:w="5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1 </w:t>
                </w:r>
              </w:p>
            </w:tc>
            <w:tc>
              <w:tcPr>
                <w:tcW w:w="170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2         </w:t>
                </w:r>
              </w:p>
            </w:tc>
            <w:tc>
              <w:tcPr>
                <w:tcW w:w="3402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 3          </w:t>
                </w:r>
              </w:p>
            </w:tc>
            <w:tc>
              <w:tcPr>
                <w:tcW w:w="212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4      </w:t>
                </w:r>
              </w:p>
            </w:tc>
            <w:tc>
              <w:tcPr>
                <w:tcW w:w="198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5      </w:t>
                </w:r>
              </w:p>
            </w:tc>
            <w:tc>
              <w:tcPr>
                <w:tcW w:w="241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6    </w:t>
                </w:r>
              </w:p>
            </w:tc>
            <w:tc>
              <w:tcPr>
                <w:tcW w:w="198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7      </w:t>
                </w:r>
              </w:p>
            </w:tc>
            <w:tc>
              <w:tcPr>
                <w:tcW w:w="170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8     </w:t>
                </w:r>
              </w:p>
            </w:tc>
          </w:tr>
        </w:sdtContent>
      </w:sdt>
      <w:tr w:rsidR="005A3FD3" w:rsidRPr="00C820F1" w:rsidTr="007C5F01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7551DC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7551DC" w:rsidRDefault="005A3FD3" w:rsidP="000E35CC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423332,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1409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r w:rsidR="00140934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="001409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="00140934">
              <w:rPr>
                <w:rFonts w:ascii="Times New Roman" w:eastAsia="Times New Roman" w:hAnsi="Times New Roman" w:cs="Times New Roman"/>
                <w:sz w:val="28"/>
                <w:szCs w:val="28"/>
              </w:rPr>
              <w:t>ул.Пушкина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5A3FD3" w:rsidRPr="007551DC" w:rsidRDefault="005A3FD3" w:rsidP="000E35C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="001409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</w:p>
          <w:p w:rsidR="005A3FD3" w:rsidRPr="007551DC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7551DC" w:rsidRDefault="0028198A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Учебные кабинеты – 684,8</w:t>
            </w:r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 </w:t>
            </w:r>
          </w:p>
          <w:p w:rsidR="005A3FD3" w:rsidRPr="007551DC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лаборантские – </w:t>
            </w:r>
            <w:r w:rsidR="008F2E20">
              <w:rPr>
                <w:rFonts w:ascii="Times New Roman" w:eastAsia="Times New Roman" w:hAnsi="Times New Roman" w:cs="Times New Roman"/>
                <w:sz w:val="28"/>
                <w:szCs w:val="28"/>
              </w:rPr>
              <w:t>15,0</w:t>
            </w:r>
            <w:r w:rsidR="005221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21AB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5221AB">
              <w:rPr>
                <w:rFonts w:ascii="Times New Roman" w:eastAsia="Times New Roman" w:hAnsi="Times New Roman" w:cs="Times New Roman"/>
                <w:sz w:val="28"/>
                <w:szCs w:val="28"/>
              </w:rPr>
              <w:t>; мастерские – 244,3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7551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кабинет кулинарии </w:t>
            </w:r>
            <w:r w:rsidR="008F2E2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551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2E20">
              <w:rPr>
                <w:rFonts w:ascii="Times New Roman" w:eastAsia="Times New Roman" w:hAnsi="Times New Roman" w:cs="Times New Roman"/>
                <w:sz w:val="28"/>
                <w:szCs w:val="28"/>
              </w:rPr>
              <w:t>36,3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7551D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5A3FD3" w:rsidRPr="007551DC" w:rsidRDefault="005A3FD3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2819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дминистративные кабинеты </w:t>
            </w:r>
            <w:proofErr w:type="gramStart"/>
            <w:r w:rsidR="0028198A">
              <w:rPr>
                <w:rFonts w:ascii="Times New Roman" w:eastAsia="Times New Roman" w:hAnsi="Times New Roman" w:cs="Times New Roman"/>
                <w:sz w:val="28"/>
                <w:szCs w:val="28"/>
              </w:rPr>
              <w:t>–  38</w:t>
            </w:r>
            <w:proofErr w:type="gramEnd"/>
            <w:r w:rsidR="0028198A">
              <w:rPr>
                <w:rFonts w:ascii="Times New Roman" w:eastAsia="Times New Roman" w:hAnsi="Times New Roman" w:cs="Times New Roman"/>
                <w:sz w:val="28"/>
                <w:szCs w:val="28"/>
              </w:rPr>
              <w:t>,7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кв.м; </w:t>
            </w:r>
          </w:p>
          <w:p w:rsidR="005A3FD3" w:rsidRPr="007551DC" w:rsidRDefault="005A3FD3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кабинет </w:t>
            </w:r>
            <w:r w:rsidR="002819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продленного дня – 49,80 </w:t>
            </w:r>
            <w:proofErr w:type="spellStart"/>
            <w:r w:rsidR="0028198A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2819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.;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A3FD3" w:rsidRPr="007551DC" w:rsidRDefault="008F2E20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гардеробные – 17,4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 библиотека -43,5</w:t>
            </w:r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</w:p>
          <w:p w:rsidR="005A3FD3" w:rsidRPr="007551DC" w:rsidRDefault="008F2E20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спортзал-  130,4</w:t>
            </w:r>
            <w:r w:rsidR="002819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198A">
              <w:rPr>
                <w:rFonts w:ascii="Times New Roman" w:eastAsia="Times New Roman" w:hAnsi="Times New Roman" w:cs="Times New Roman"/>
                <w:sz w:val="28"/>
                <w:szCs w:val="28"/>
              </w:rPr>
              <w:t>в.м</w:t>
            </w:r>
            <w:proofErr w:type="spellEnd"/>
            <w:r w:rsidR="002819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A3FD3" w:rsidRPr="007551DC" w:rsidRDefault="0028198A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кухня - обеденный зал-62,1 </w:t>
            </w:r>
            <w:proofErr w:type="spellStart"/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</w:p>
          <w:p w:rsidR="005A3FD3" w:rsidRPr="007551DC" w:rsidRDefault="005A3FD3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врача</w:t>
            </w:r>
            <w:r w:rsidR="001603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8198A">
              <w:rPr>
                <w:rFonts w:ascii="Times New Roman" w:eastAsia="Times New Roman" w:hAnsi="Times New Roman" w:cs="Times New Roman"/>
                <w:sz w:val="28"/>
                <w:szCs w:val="28"/>
              </w:rPr>
              <w:t>– 16,6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кв.</w:t>
            </w:r>
            <w:r w:rsidR="0028198A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proofErr w:type="spellEnd"/>
            <w:r w:rsidR="002819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процедурная – 17,4 </w:t>
            </w:r>
            <w:proofErr w:type="spellStart"/>
            <w:r w:rsidR="0028198A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2819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A3FD3" w:rsidRPr="007551DC" w:rsidRDefault="008F2E20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Иные – 647,5</w:t>
            </w:r>
            <w:r w:rsidR="00D46E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46E0D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7551DC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7551DC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 Республики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Татарстан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12" w:rsidRDefault="005A3FD3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Договор о закреплении муниципального имущества на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праве </w:t>
            </w:r>
            <w:r w:rsidR="00463DB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</w:t>
            </w:r>
            <w:r w:rsidR="00140934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муниципальным учреждением от 26.12.2012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№03-006-</w:t>
            </w:r>
            <w:r w:rsidR="0014093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Дополнительное соглашение </w:t>
            </w:r>
          </w:p>
          <w:p w:rsidR="00663E12" w:rsidRDefault="005A3FD3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03-106-70 </w:t>
            </w:r>
          </w:p>
          <w:p w:rsidR="00663E12" w:rsidRDefault="00663E12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23.01.2015 г.</w:t>
            </w:r>
          </w:p>
          <w:p w:rsidR="00663E12" w:rsidRDefault="005A3FD3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7C5F01" w:rsidRDefault="005A3FD3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1A4D1C" w:rsidRDefault="005A3FD3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 w:rsidR="007C5F0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 w:rsidR="001A4D1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 w:rsidR="001A4D1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0B11DB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тельная школа №3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5A3FD3" w:rsidRPr="007551DC" w:rsidRDefault="005A3FD3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17.08.2007 г.№03-006-8, срок действия – бессрочный. </w:t>
            </w:r>
          </w:p>
          <w:p w:rsidR="005A3FD3" w:rsidRDefault="005A3FD3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Распоряжение</w:t>
            </w:r>
            <w:r w:rsidR="001A4D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«О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закреплении имущества, полученного из государственной собственности Республики Татарстан, </w:t>
            </w:r>
          </w:p>
          <w:p w:rsidR="00465057" w:rsidRDefault="005A3FD3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оперативного управления за муниципальным бюджетным </w:t>
            </w:r>
            <w:r w:rsidR="00663E12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r w:rsidR="00663E12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663E12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ельным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</w:t>
            </w:r>
            <w:r w:rsidR="00316BE1">
              <w:rPr>
                <w:rFonts w:ascii="Times New Roman" w:eastAsia="Times New Roman" w:hAnsi="Times New Roman" w:cs="Times New Roman"/>
                <w:sz w:val="28"/>
                <w:szCs w:val="28"/>
              </w:rPr>
              <w:t>яя общеобразовательная школа № 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 </w:t>
            </w:r>
          </w:p>
          <w:p w:rsidR="005A3FD3" w:rsidRDefault="00316BE1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22.11.2012</w:t>
            </w:r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465057" w:rsidRDefault="00316BE1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2729</w:t>
            </w:r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Свидетельство о государственной регистрации права </w:t>
            </w:r>
          </w:p>
          <w:p w:rsidR="005A3FD3" w:rsidRPr="007551DC" w:rsidRDefault="005A3FD3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от 1</w:t>
            </w:r>
            <w:r w:rsidR="00692915">
              <w:rPr>
                <w:rFonts w:ascii="Times New Roman" w:eastAsia="Times New Roman" w:hAnsi="Times New Roman" w:cs="Times New Roman"/>
                <w:sz w:val="28"/>
                <w:szCs w:val="28"/>
              </w:rPr>
              <w:t>7.06.2014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5A3FD3" w:rsidRDefault="005A3FD3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16-АН </w:t>
            </w:r>
          </w:p>
          <w:p w:rsidR="005A3FD3" w:rsidRPr="007551DC" w:rsidRDefault="00692915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404931</w:t>
            </w:r>
            <w:r w:rsidR="00465057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оперативное управление, бессрочное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646CFC" w:rsidRDefault="00692915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16:44:010129</w:t>
            </w:r>
            <w:r w:rsidR="005A3FD3" w:rsidRPr="007D5A9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:</w:t>
            </w:r>
            <w:r w:rsidR="001A4D1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116</w:t>
            </w:r>
          </w:p>
          <w:p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7C4B29" w:rsidRDefault="00692915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№16-16-</w:t>
            </w:r>
            <w:r w:rsidR="005A3F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2/006/2014-542</w:t>
            </w:r>
          </w:p>
          <w:p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FD3" w:rsidRPr="00C820F1" w:rsidTr="007C5F01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1392191666"/>
            <w:lock w:val="sdtContentLocked"/>
            <w:placeholder>
              <w:docPart w:val="70B36204EB57488D956A560D4DBD067C"/>
            </w:placeholder>
          </w:sdtPr>
          <w:sdtContent>
            <w:tc>
              <w:tcPr>
                <w:tcW w:w="170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A3FD3" w:rsidRPr="00C820F1" w:rsidRDefault="005A3FD3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Всего (кв.м): </w:t>
                </w:r>
              </w:p>
            </w:tc>
          </w:sdtContent>
        </w:sdt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C229C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2003,8</w:t>
            </w:r>
            <w:r w:rsidR="005A3F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3FD3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sdt>
      <w:sdtPr>
        <w:rPr>
          <w:rFonts w:ascii="Times New Roman" w:hAnsi="Times New Roman" w:cs="Times New Roman"/>
          <w:sz w:val="28"/>
          <w:szCs w:val="28"/>
        </w:rPr>
        <w:id w:val="-932817814"/>
        <w:lock w:val="sdtContentLocked"/>
        <w:placeholder>
          <w:docPart w:val="626AAF50D1994902815EF44522F86E39"/>
        </w:placeholder>
      </w:sdtPr>
      <w:sdtContent>
        <w:p w:rsidR="00136859" w:rsidRDefault="00136859" w:rsidP="00136859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Раздел   2</w:t>
          </w:r>
          <w:r w:rsidRPr="00C820F1">
            <w:rPr>
              <w:rFonts w:ascii="Times New Roman" w:hAnsi="Times New Roman" w:cs="Times New Roman"/>
              <w:sz w:val="28"/>
              <w:szCs w:val="28"/>
            </w:rPr>
            <w:t>.   Обеспечение   образовательной   деятельности  территориями</w:t>
          </w:r>
        </w:p>
      </w:sdtContent>
    </w:sdt>
    <w:p w:rsidR="00065E9C" w:rsidRDefault="00065E9C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2693"/>
        <w:gridCol w:w="1843"/>
        <w:gridCol w:w="1984"/>
        <w:gridCol w:w="2694"/>
        <w:gridCol w:w="2126"/>
        <w:gridCol w:w="2126"/>
      </w:tblGrid>
      <w:sdt>
        <w:sdtPr>
          <w:rPr>
            <w:rFonts w:ascii="Times New Roman" w:hAnsi="Times New Roman" w:cs="Times New Roman"/>
            <w:sz w:val="28"/>
            <w:szCs w:val="28"/>
          </w:rPr>
          <w:id w:val="1149175115"/>
          <w:lock w:val="sdtContentLocked"/>
          <w:placeholder>
            <w:docPart w:val="626AAF50D1994902815EF44522F86E39"/>
          </w:placeholder>
        </w:sdtPr>
        <w:sdtContent>
          <w:tr w:rsidR="00E71EF5" w:rsidRPr="00C820F1" w:rsidTr="00663E12">
            <w:trPr>
              <w:trHeight w:val="558"/>
              <w:tblCellSpacing w:w="5" w:type="nil"/>
            </w:trPr>
            <w:tc>
              <w:tcPr>
                <w:tcW w:w="5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71EF5" w:rsidRPr="00C820F1" w:rsidRDefault="00E71EF5" w:rsidP="00CE2202">
                <w:pPr>
                  <w:pStyle w:val="ConsPlusCell"/>
                  <w:spacing w:line="216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N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п/п</w:t>
                </w:r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71EF5" w:rsidRPr="00C820F1" w:rsidRDefault="00E71EF5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Адрес   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(местопо-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ложение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с указанием индекса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)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территории</w:t>
                </w:r>
              </w:p>
            </w:tc>
            <w:tc>
              <w:tcPr>
                <w:tcW w:w="26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71EF5" w:rsidRPr="00C820F1" w:rsidRDefault="00E71EF5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Назначение 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территории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(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автодром, земельный участок, стадион и др.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)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 указанием площади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 (кв. м)</w:t>
                </w:r>
              </w:p>
            </w:tc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71EF5" w:rsidRPr="00C820F1" w:rsidRDefault="00E71EF5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Основание возникновения права (с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обственность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,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постоянное (бессрочное) пользование,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аренда,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субаренда,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безвозмездное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пользование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)</w:t>
                </w:r>
              </w:p>
            </w:tc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71EF5" w:rsidRPr="00C820F1" w:rsidRDefault="00E71EF5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Полное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наименование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собственника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(арендодателя,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ссудодателя)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</w:p>
            </w:tc>
            <w:tc>
              <w:tcPr>
                <w:tcW w:w="26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71EF5" w:rsidRPr="00C820F1" w:rsidRDefault="00E71EF5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Документ -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основание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возникно-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вения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права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(указыва-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ются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реквизиты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 сроки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действия)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71EF5" w:rsidRPr="00C820F1" w:rsidRDefault="00E71EF5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Кадастровый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(или услов-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ный) номер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объекта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недвижимости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71EF5" w:rsidRPr="00C820F1" w:rsidRDefault="00E71EF5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Номер за-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писи ре-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гистрации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 Едином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государст-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венном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реестре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прав на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недвижимое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имущество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 сделок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с ним</w:t>
                </w:r>
              </w:p>
            </w:tc>
          </w:tr>
        </w:sdtContent>
      </w:sdt>
      <w:sdt>
        <w:sdtPr>
          <w:rPr>
            <w:rFonts w:ascii="Times New Roman" w:hAnsi="Times New Roman" w:cs="Times New Roman"/>
            <w:sz w:val="28"/>
            <w:szCs w:val="28"/>
          </w:rPr>
          <w:id w:val="1441419168"/>
          <w:lock w:val="sdtContentLocked"/>
          <w:placeholder>
            <w:docPart w:val="626AAF50D1994902815EF44522F86E39"/>
          </w:placeholder>
        </w:sdtPr>
        <w:sdtContent>
          <w:tr w:rsidR="00136859" w:rsidRPr="00C820F1" w:rsidTr="00663E12">
            <w:trPr>
              <w:tblCellSpacing w:w="5" w:type="nil"/>
            </w:trPr>
            <w:tc>
              <w:tcPr>
                <w:tcW w:w="5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36859" w:rsidRPr="00C820F1" w:rsidRDefault="00136859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1 </w:t>
                </w:r>
              </w:p>
            </w:tc>
            <w:tc>
              <w:tcPr>
                <w:tcW w:w="170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36859" w:rsidRPr="00C820F1" w:rsidRDefault="00136859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2         </w:t>
                </w:r>
              </w:p>
            </w:tc>
            <w:tc>
              <w:tcPr>
                <w:tcW w:w="2693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36859" w:rsidRPr="00C820F1" w:rsidRDefault="00136859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 3          </w:t>
                </w:r>
              </w:p>
            </w:tc>
            <w:tc>
              <w:tcPr>
                <w:tcW w:w="1843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36859" w:rsidRPr="00C820F1" w:rsidRDefault="00136859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4      </w:t>
                </w:r>
              </w:p>
            </w:tc>
            <w:tc>
              <w:tcPr>
                <w:tcW w:w="198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36859" w:rsidRPr="00C820F1" w:rsidRDefault="00136859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5      </w:t>
                </w:r>
              </w:p>
            </w:tc>
            <w:tc>
              <w:tcPr>
                <w:tcW w:w="269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36859" w:rsidRPr="00C820F1" w:rsidRDefault="00136859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6    </w:t>
                </w:r>
              </w:p>
            </w:tc>
            <w:tc>
              <w:tcPr>
                <w:tcW w:w="212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36859" w:rsidRPr="00C820F1" w:rsidRDefault="00136859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7      </w:t>
                </w:r>
              </w:p>
            </w:tc>
            <w:tc>
              <w:tcPr>
                <w:tcW w:w="212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36859" w:rsidRPr="00C820F1" w:rsidRDefault="00136859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8     </w:t>
                </w:r>
              </w:p>
            </w:tc>
          </w:tr>
        </w:sdtContent>
      </w:sdt>
      <w:tr w:rsidR="005A3FD3" w:rsidRPr="00C820F1" w:rsidTr="00663E1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7551DC" w:rsidRDefault="005A3FD3" w:rsidP="000E35CC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423332,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г</w:t>
            </w:r>
            <w:r w:rsidR="0046505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C229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Азнакаево,  ул. Пушкина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5A3FD3" w:rsidRPr="007551DC" w:rsidRDefault="005A3FD3" w:rsidP="000E35C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="00C229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</w:p>
          <w:p w:rsidR="005A3FD3" w:rsidRPr="007551DC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7551DC" w:rsidRDefault="00463DB3" w:rsidP="002819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5A3FD3" w:rsidRPr="007551DC">
              <w:rPr>
                <w:rFonts w:ascii="Times New Roman" w:hAnsi="Times New Roman" w:cs="Times New Roman"/>
                <w:sz w:val="28"/>
                <w:szCs w:val="28"/>
              </w:rPr>
              <w:t>емельный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3FD3" w:rsidRPr="007551DC">
              <w:rPr>
                <w:rFonts w:ascii="Times New Roman" w:hAnsi="Times New Roman" w:cs="Times New Roman"/>
                <w:sz w:val="28"/>
                <w:szCs w:val="28"/>
              </w:rPr>
              <w:t xml:space="preserve">участок – </w:t>
            </w:r>
            <w:r w:rsidR="0028198A">
              <w:rPr>
                <w:rFonts w:ascii="Times New Roman" w:hAnsi="Times New Roman" w:cs="Times New Roman"/>
                <w:sz w:val="28"/>
                <w:szCs w:val="28"/>
              </w:rPr>
              <w:t>5686</w:t>
            </w:r>
            <w:r w:rsidR="005A3FD3" w:rsidRPr="007551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3FD3" w:rsidRPr="007551DC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5A3FD3" w:rsidRPr="007551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7551DC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hAnsi="Times New Roman" w:cs="Times New Roman"/>
                <w:sz w:val="28"/>
                <w:szCs w:val="28"/>
              </w:rPr>
              <w:t>Постоянное (бессрочное) пользование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7551DC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 Республики Татарстан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12" w:rsidRDefault="005A3FD3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Распоряжение о предоставлении земельного участка в постоянное (бессрочное) пользование муниципальному бюджетному общеобразовательному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учреждению  «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</w:t>
            </w:r>
            <w:r w:rsidR="004B7B29">
              <w:rPr>
                <w:rFonts w:ascii="Times New Roman" w:eastAsia="Times New Roman" w:hAnsi="Times New Roman" w:cs="Times New Roman"/>
                <w:sz w:val="28"/>
                <w:szCs w:val="28"/>
              </w:rPr>
              <w:t>яя общеобразовательная школа № 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 Азнакаевского муниципального района Республики Татарстан по адресу: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льный район, г</w:t>
            </w:r>
            <w:r w:rsidR="00663E12">
              <w:rPr>
                <w:rFonts w:ascii="Times New Roman" w:eastAsia="Times New Roman" w:hAnsi="Times New Roman" w:cs="Times New Roman"/>
                <w:sz w:val="28"/>
                <w:szCs w:val="28"/>
              </w:rPr>
              <w:t>. Азнакаево, ул.</w:t>
            </w:r>
            <w:r w:rsidR="004B7B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Пушкина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, д</w:t>
            </w:r>
            <w:r w:rsidR="00663E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4B7B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  <w:r w:rsidR="008F2E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17.04.2006 № 22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 Свидетельство о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</w:t>
            </w:r>
            <w:r w:rsidR="008F2E20">
              <w:rPr>
                <w:rFonts w:ascii="Times New Roman" w:eastAsia="Times New Roman" w:hAnsi="Times New Roman" w:cs="Times New Roman"/>
                <w:sz w:val="28"/>
                <w:szCs w:val="28"/>
              </w:rPr>
              <w:t>венной  регистрации</w:t>
            </w:r>
            <w:proofErr w:type="gramEnd"/>
            <w:r w:rsidR="008F2E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права  от 18.09.2009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5A3FD3" w:rsidRDefault="005A3FD3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</w:t>
            </w:r>
            <w:r w:rsidR="008F2E20">
              <w:rPr>
                <w:rFonts w:ascii="Times New Roman" w:eastAsia="Times New Roman" w:hAnsi="Times New Roman" w:cs="Times New Roman"/>
                <w:sz w:val="28"/>
                <w:szCs w:val="28"/>
              </w:rPr>
              <w:t>16-АБ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5A3FD3" w:rsidRPr="007551DC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8F2E20">
              <w:rPr>
                <w:rFonts w:ascii="Times New Roman" w:eastAsia="Times New Roman" w:hAnsi="Times New Roman" w:cs="Times New Roman"/>
                <w:sz w:val="28"/>
                <w:szCs w:val="28"/>
              </w:rPr>
              <w:t>241349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, постоянное (бессрочное) пользование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29" w:rsidRPr="00646CFC" w:rsidRDefault="008F2E20" w:rsidP="004B7B2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16:44:0101</w:t>
            </w:r>
            <w:r w:rsidR="004B7B2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29</w:t>
            </w:r>
            <w:r w:rsidR="004B7B29" w:rsidRPr="007D5A9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:</w:t>
            </w:r>
            <w:r w:rsidR="004B7B2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  <w:p w:rsidR="005A3FD3" w:rsidRPr="004B7B29" w:rsidRDefault="005A3FD3" w:rsidP="000E35CC">
            <w:pPr>
              <w:pStyle w:val="ConsPlusCel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A3FD3" w:rsidRPr="00463DB3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29" w:rsidRPr="007C4B29" w:rsidRDefault="004B7B29" w:rsidP="004B7B2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№16-16-</w:t>
            </w:r>
            <w:r w:rsidR="008F2E20">
              <w:rPr>
                <w:rFonts w:ascii="Times New Roman" w:hAnsi="Times New Roman" w:cs="Times New Roman"/>
                <w:sz w:val="28"/>
                <w:szCs w:val="28"/>
              </w:rPr>
              <w:t>24/010/2009-594</w:t>
            </w:r>
          </w:p>
          <w:p w:rsidR="005A3FD3" w:rsidRPr="00463DB3" w:rsidRDefault="005A3FD3" w:rsidP="004B7B2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FD3" w:rsidRPr="00C820F1" w:rsidTr="00463DB3">
        <w:trPr>
          <w:trHeight w:val="988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94524723"/>
              <w:lock w:val="sdtContentLocked"/>
              <w:placeholder>
                <w:docPart w:val="14C54926573C4125A35BFE337681E813"/>
              </w:placeholder>
            </w:sdtPr>
            <w:sdtContent>
              <w:p w:rsidR="00065E9C" w:rsidRPr="00C820F1" w:rsidRDefault="005A3FD3" w:rsidP="00A1410E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Всего (кв. м): </w:t>
                </w:r>
              </w:p>
            </w:sdtContent>
          </w:sdt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5686</w:t>
            </w:r>
            <w:r w:rsidR="005A3F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3FD3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5A3F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1410E" w:rsidRDefault="00A1410E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F01" w:rsidRDefault="007C5F0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F01" w:rsidRDefault="007C5F0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F01" w:rsidRDefault="007C5F0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F01" w:rsidRDefault="007C5F0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F01" w:rsidRDefault="007C5F0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10E" w:rsidRDefault="00A1410E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10E" w:rsidRDefault="00A1410E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10E" w:rsidRDefault="00A1410E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10E" w:rsidRDefault="00A1410E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10E" w:rsidRDefault="00A1410E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10E" w:rsidRDefault="00A1410E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10E" w:rsidRDefault="00A1410E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10E" w:rsidRPr="00C820F1" w:rsidRDefault="00A1410E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A141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  <w:p w:rsidR="007C5F01" w:rsidRDefault="007C5F0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F01" w:rsidRDefault="007C5F0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F01" w:rsidRDefault="007C5F0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F01" w:rsidRDefault="007C5F0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F01" w:rsidRDefault="007C5F0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F01" w:rsidRDefault="007C5F0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F01" w:rsidRDefault="007C5F0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F01" w:rsidRDefault="007C5F0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F01" w:rsidRDefault="007C5F0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F01" w:rsidRDefault="007C5F0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F01" w:rsidRDefault="007C5F0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F01" w:rsidRPr="00C820F1" w:rsidRDefault="007C5F0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sdt>
      <w:sdtPr>
        <w:rPr>
          <w:rFonts w:ascii="Times New Roman" w:hAnsi="Times New Roman" w:cs="Times New Roman"/>
          <w:sz w:val="28"/>
          <w:szCs w:val="28"/>
        </w:rPr>
        <w:id w:val="-1287428332"/>
        <w:lock w:val="sdtContentLocked"/>
        <w:placeholder>
          <w:docPart w:val="626AAF50D1994902815EF44522F86E39"/>
        </w:placeholder>
      </w:sdtPr>
      <w:sdtContent>
        <w:p w:rsidR="00136859" w:rsidRPr="00563F25" w:rsidRDefault="00136859" w:rsidP="00136859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Раздел  3</w:t>
          </w:r>
          <w:r w:rsidR="00C820F1" w:rsidRPr="00C820F1">
            <w:rPr>
              <w:rFonts w:ascii="Times New Roman" w:hAnsi="Times New Roman" w:cs="Times New Roman"/>
              <w:sz w:val="28"/>
              <w:szCs w:val="28"/>
            </w:rPr>
            <w:t xml:space="preserve">.  Обеспечение  образовательной  деятельности  </w:t>
          </w:r>
          <w:r w:rsidR="00E71EF5">
            <w:rPr>
              <w:rFonts w:ascii="Times New Roman" w:hAnsi="Times New Roman" w:cs="Times New Roman"/>
              <w:sz w:val="28"/>
              <w:szCs w:val="28"/>
            </w:rPr>
            <w:t>помещениями, подтверждающими наличие</w:t>
          </w:r>
        </w:p>
        <w:p w:rsidR="00C820F1" w:rsidRDefault="00136859" w:rsidP="00C820F1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lastRenderedPageBreak/>
            <w:t>условиями</w:t>
          </w:r>
          <w:r w:rsidRPr="00563F25">
            <w:rPr>
              <w:rFonts w:ascii="Times New Roman" w:hAnsi="Times New Roman" w:cs="Times New Roman"/>
              <w:sz w:val="28"/>
              <w:szCs w:val="28"/>
            </w:rPr>
            <w:t xml:space="preserve"> для </w:t>
          </w:r>
          <w:r w:rsidR="00E71EF5">
            <w:rPr>
              <w:rFonts w:ascii="Times New Roman" w:hAnsi="Times New Roman" w:cs="Times New Roman"/>
              <w:sz w:val="28"/>
              <w:szCs w:val="28"/>
            </w:rPr>
            <w:t xml:space="preserve">питания и </w:t>
          </w:r>
          <w:r w:rsidRPr="00563F25">
            <w:rPr>
              <w:rFonts w:ascii="Times New Roman" w:hAnsi="Times New Roman" w:cs="Times New Roman"/>
              <w:sz w:val="28"/>
              <w:szCs w:val="28"/>
            </w:rPr>
            <w:t>охраны здоровья обучающихся</w:t>
          </w:r>
        </w:p>
      </w:sdtContent>
    </w:sdt>
    <w:p w:rsidR="00A1410E" w:rsidRDefault="00A1410E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268"/>
        <w:gridCol w:w="1843"/>
        <w:gridCol w:w="2126"/>
        <w:gridCol w:w="2126"/>
        <w:gridCol w:w="2977"/>
        <w:gridCol w:w="1984"/>
        <w:gridCol w:w="1843"/>
      </w:tblGrid>
      <w:sdt>
        <w:sdtPr>
          <w:rPr>
            <w:rFonts w:ascii="Times New Roman" w:hAnsi="Times New Roman" w:cs="Times New Roman"/>
            <w:sz w:val="28"/>
            <w:szCs w:val="28"/>
          </w:rPr>
          <w:id w:val="-957406922"/>
          <w:lock w:val="sdtContentLocked"/>
          <w:placeholder>
            <w:docPart w:val="626AAF50D1994902815EF44522F86E39"/>
          </w:placeholder>
        </w:sdtPr>
        <w:sdtContent>
          <w:tr w:rsidR="002E172C" w:rsidRPr="00C820F1" w:rsidTr="00A1410E">
            <w:trPr>
              <w:trHeight w:val="420"/>
              <w:tblCellSpacing w:w="5" w:type="nil"/>
            </w:trPr>
            <w:tc>
              <w:tcPr>
                <w:tcW w:w="5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E172C" w:rsidRPr="00C820F1" w:rsidRDefault="002E172C" w:rsidP="00CE2202">
                <w:pPr>
                  <w:pStyle w:val="ConsPlusCell"/>
                  <w:spacing w:line="216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N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п/п</w:t>
                </w:r>
              </w:p>
            </w:tc>
            <w:tc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E172C" w:rsidRPr="00C820F1" w:rsidRDefault="002E172C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Помещения, подтверждающие наличие условий для питания и охраны здоровья обучающихся</w:t>
                </w:r>
              </w:p>
            </w:tc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E172C" w:rsidRPr="00C820F1" w:rsidRDefault="002E172C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Адрес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(местоположение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с указанием индекса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)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помещений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с указанием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площади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(кв. м)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E172C" w:rsidRPr="00C820F1" w:rsidRDefault="002E172C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Основание возникновения права (с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обственность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,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оперативное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управ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ление, 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хозяйственное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ведение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,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аренда,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субаренда,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безвозмездное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пользование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)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E172C" w:rsidRPr="00C820F1" w:rsidRDefault="002E172C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Полное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наименование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собственника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(арендодателя,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ссудодателя)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объекта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недвижимого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имущества</w:t>
                </w:r>
              </w:p>
            </w:tc>
            <w:tc>
              <w:tcPr>
                <w:tcW w:w="29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E172C" w:rsidRPr="00C820F1" w:rsidRDefault="002E172C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Документ 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основание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возникновения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права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(указываются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реквизиты и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сроки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действия)</w:t>
                </w:r>
              </w:p>
            </w:tc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E172C" w:rsidRPr="00C820F1" w:rsidRDefault="002E172C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Кадастровый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(или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условный)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номер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объекта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недвижимости</w:t>
                </w:r>
              </w:p>
            </w:tc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E172C" w:rsidRPr="00C820F1" w:rsidRDefault="002E172C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Номер записи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регистрации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в Едином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государственном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реестре права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на недвижимое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имущество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и сделок с ним</w:t>
                </w:r>
              </w:p>
            </w:tc>
          </w:tr>
        </w:sdtContent>
      </w:sdt>
      <w:sdt>
        <w:sdtPr>
          <w:rPr>
            <w:rFonts w:ascii="Times New Roman" w:hAnsi="Times New Roman" w:cs="Times New Roman"/>
            <w:sz w:val="28"/>
            <w:szCs w:val="28"/>
          </w:rPr>
          <w:id w:val="1402567008"/>
          <w:lock w:val="sdtContentLocked"/>
          <w:placeholder>
            <w:docPart w:val="626AAF50D1994902815EF44522F86E39"/>
          </w:placeholder>
        </w:sdtPr>
        <w:sdtContent>
          <w:tr w:rsidR="00C820F1" w:rsidRPr="00C820F1" w:rsidTr="00A1410E">
            <w:trPr>
              <w:tblCellSpacing w:w="5" w:type="nil"/>
            </w:trPr>
            <w:tc>
              <w:tcPr>
                <w:tcW w:w="5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1 </w:t>
                </w:r>
              </w:p>
            </w:tc>
            <w:tc>
              <w:tcPr>
                <w:tcW w:w="22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2      </w:t>
                </w:r>
              </w:p>
            </w:tc>
            <w:tc>
              <w:tcPr>
                <w:tcW w:w="1843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3        </w:t>
                </w:r>
              </w:p>
            </w:tc>
            <w:tc>
              <w:tcPr>
                <w:tcW w:w="212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    4              </w:t>
                </w:r>
              </w:p>
            </w:tc>
            <w:tc>
              <w:tcPr>
                <w:tcW w:w="212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5       </w:t>
                </w:r>
              </w:p>
            </w:tc>
            <w:tc>
              <w:tcPr>
                <w:tcW w:w="2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6      </w:t>
                </w:r>
              </w:p>
            </w:tc>
            <w:tc>
              <w:tcPr>
                <w:tcW w:w="198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7      </w:t>
                </w:r>
              </w:p>
            </w:tc>
            <w:tc>
              <w:tcPr>
                <w:tcW w:w="1843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8       </w:t>
                </w:r>
              </w:p>
            </w:tc>
          </w:tr>
        </w:sdtContent>
      </w:sdt>
      <w:tr w:rsidR="0004089D" w:rsidRPr="00C820F1" w:rsidTr="00A1410E">
        <w:trPr>
          <w:trHeight w:val="960"/>
          <w:tblCellSpacing w:w="5" w:type="nil"/>
        </w:trPr>
        <w:sdt>
          <w:sdtPr>
            <w:rPr>
              <w:rFonts w:ascii="Times New Roman" w:hAnsi="Times New Roman" w:cs="Times New Roman"/>
              <w:sz w:val="28"/>
              <w:szCs w:val="28"/>
            </w:rPr>
            <w:id w:val="1311985922"/>
            <w:lock w:val="sdtContentLocked"/>
            <w:placeholder>
              <w:docPart w:val="B276165512844FEE976AC9C08E9AAE35"/>
            </w:placeholder>
          </w:sdtPr>
          <w:sdtEndPr>
            <w:rPr>
              <w:rFonts w:asciiTheme="minorHAnsi" w:hAnsiTheme="minorHAnsi" w:cstheme="minorBidi"/>
              <w:sz w:val="22"/>
              <w:szCs w:val="22"/>
            </w:rPr>
          </w:sdtEndPr>
          <w:sdtContent>
            <w:tc>
              <w:tcPr>
                <w:tcW w:w="5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4089D" w:rsidRDefault="0004089D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1. </w:t>
                </w:r>
              </w:p>
              <w:p w:rsidR="0004089D" w:rsidRPr="005823D6" w:rsidRDefault="0004089D" w:rsidP="005823D6"/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1148672187"/>
            <w:lock w:val="sdtContentLocked"/>
            <w:placeholder>
              <w:docPart w:val="B276165512844FEE976AC9C08E9AAE35"/>
            </w:placeholder>
          </w:sdtPr>
          <w:sdtContent>
            <w:tc>
              <w:tcPr>
                <w:tcW w:w="22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4089D" w:rsidRPr="00C820F1" w:rsidRDefault="0004089D" w:rsidP="00E71EF5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Помещения для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работы медицинских работников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</w:p>
            </w:tc>
          </w:sdtContent>
        </w:sdt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Default="0004089D" w:rsidP="000E35CC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423332, Республика Татарстан</w:t>
            </w:r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йон,</w:t>
            </w:r>
          </w:p>
          <w:p w:rsidR="0004089D" w:rsidRPr="0032672D" w:rsidRDefault="0004089D" w:rsidP="000E35CC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Азнакаево,  ул.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Пушкина,  д. 1</w:t>
            </w:r>
          </w:p>
          <w:p w:rsidR="0004089D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89D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Медицинские кабинеты.</w:t>
            </w:r>
          </w:p>
          <w:p w:rsidR="0004089D" w:rsidRDefault="0004089D" w:rsidP="00B322F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Площадь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34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</w:p>
          <w:p w:rsidR="0004089D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89D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89D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89D" w:rsidRPr="00C820F1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646CFC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D6575B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 Республики Татарстан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Default="0004089D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муниципальным учреждением от 26.12.2012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Дополнительное соглашение </w:t>
            </w:r>
          </w:p>
          <w:p w:rsidR="0004089D" w:rsidRDefault="0004089D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03-106-70 </w:t>
            </w:r>
          </w:p>
          <w:p w:rsidR="0004089D" w:rsidRDefault="0004089D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23.01.2015 г.</w:t>
            </w:r>
          </w:p>
          <w:p w:rsidR="0004089D" w:rsidRDefault="0004089D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04089D" w:rsidRDefault="0004089D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04089D" w:rsidRDefault="0004089D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-тельная школа №3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04089D" w:rsidRPr="007551DC" w:rsidRDefault="0004089D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17.08.2007 г.№03-006-8, срок действия – бессрочный. </w:t>
            </w:r>
          </w:p>
          <w:p w:rsidR="0004089D" w:rsidRDefault="0004089D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Распоряжение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имущества, полученного из государственной собственности Республики Татарстан, </w:t>
            </w:r>
          </w:p>
          <w:p w:rsidR="0004089D" w:rsidRDefault="0004089D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праве оперативного управления за муниципальным бюджетным общеобразова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ельным учреждением «Средн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яя общеобразовательная школа № 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 </w:t>
            </w:r>
          </w:p>
          <w:p w:rsidR="0004089D" w:rsidRDefault="0004089D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22.11.2012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04089D" w:rsidRDefault="0004089D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2729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Свидетельство о государственной регистрации права </w:t>
            </w:r>
          </w:p>
          <w:p w:rsidR="0004089D" w:rsidRPr="007551DC" w:rsidRDefault="0004089D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7.06.2014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04089D" w:rsidRDefault="0004089D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16-АН </w:t>
            </w:r>
          </w:p>
          <w:p w:rsidR="0004089D" w:rsidRPr="007551DC" w:rsidRDefault="0004089D" w:rsidP="005006C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404931,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оперативное управление, бессрочное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646CFC" w:rsidRDefault="0004089D" w:rsidP="004B7B2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16:44:010129</w:t>
            </w:r>
            <w:r w:rsidRPr="007D5A9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116</w:t>
            </w:r>
          </w:p>
          <w:p w:rsidR="0004089D" w:rsidRPr="00646CFC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89D" w:rsidRPr="00B658D0" w:rsidRDefault="0004089D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89D" w:rsidRPr="00B658D0" w:rsidRDefault="0004089D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89D" w:rsidRPr="00B658D0" w:rsidRDefault="0004089D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89D" w:rsidRPr="00B658D0" w:rsidRDefault="0004089D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7C4B29" w:rsidRDefault="0004089D" w:rsidP="004B7B2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№16-16-52/006/2014-542</w:t>
            </w:r>
          </w:p>
          <w:p w:rsidR="0004089D" w:rsidRPr="00B658D0" w:rsidRDefault="0004089D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89D" w:rsidRPr="00B658D0" w:rsidRDefault="0004089D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89D" w:rsidRPr="00B658D0" w:rsidRDefault="0004089D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89D" w:rsidRPr="00B658D0" w:rsidRDefault="0004089D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89D" w:rsidRPr="00B658D0" w:rsidRDefault="0004089D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89D" w:rsidRPr="00C820F1" w:rsidTr="00A1410E">
        <w:trPr>
          <w:trHeight w:val="800"/>
          <w:tblCellSpacing w:w="5" w:type="nil"/>
        </w:trPr>
        <w:sdt>
          <w:sdtPr>
            <w:rPr>
              <w:rFonts w:ascii="Times New Roman" w:hAnsi="Times New Roman" w:cs="Times New Roman"/>
              <w:sz w:val="28"/>
              <w:szCs w:val="28"/>
            </w:rPr>
            <w:id w:val="-566804618"/>
            <w:lock w:val="sdtContentLocked"/>
            <w:placeholder>
              <w:docPart w:val="5EEAE324F56E4CCE849BBC47E249E361"/>
            </w:placeholder>
          </w:sdtPr>
          <w:sdtEndPr>
            <w:rPr>
              <w:rFonts w:asciiTheme="minorHAnsi" w:hAnsiTheme="minorHAnsi" w:cstheme="minorBidi"/>
              <w:sz w:val="22"/>
              <w:szCs w:val="22"/>
            </w:rPr>
          </w:sdtEndPr>
          <w:sdtContent>
            <w:tc>
              <w:tcPr>
                <w:tcW w:w="5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4089D" w:rsidRDefault="0004089D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2. </w:t>
                </w:r>
              </w:p>
              <w:p w:rsidR="0004089D" w:rsidRPr="005823D6" w:rsidRDefault="0004089D" w:rsidP="005823D6"/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1550104641"/>
            <w:lock w:val="sdtContentLocked"/>
            <w:placeholder>
              <w:docPart w:val="5EEAE324F56E4CCE849BBC47E249E361"/>
            </w:placeholder>
          </w:sdtPr>
          <w:sdtContent>
            <w:tc>
              <w:tcPr>
                <w:tcW w:w="22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4089D" w:rsidRPr="00C820F1" w:rsidRDefault="0004089D" w:rsidP="004B5366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Помещения для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организации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питания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обучающихся</w:t>
                </w:r>
              </w:p>
            </w:tc>
          </w:sdtContent>
        </w:sdt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Default="0004089D" w:rsidP="000E35CC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423332, Республика Татарстан</w:t>
            </w:r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йон,</w:t>
            </w:r>
          </w:p>
          <w:p w:rsidR="0004089D" w:rsidRDefault="0004089D" w:rsidP="000E35CC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Азнакаево,  ул.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Пушкина,  д. 1</w:t>
            </w:r>
          </w:p>
          <w:p w:rsidR="0004089D" w:rsidRDefault="0004089D" w:rsidP="000E35CC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089D" w:rsidRPr="008940CB" w:rsidRDefault="0004089D" w:rsidP="000E35CC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Обеденный зал – кухня.</w:t>
            </w:r>
          </w:p>
          <w:p w:rsidR="0004089D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Площадь    - 62,1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</w:p>
          <w:p w:rsidR="0004089D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89D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89D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89D" w:rsidRPr="00572FD5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646CFC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D6575B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 Республики Татарстан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Default="0004089D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муниципальным учреждением от 26.12.2012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Дополнительное соглашение </w:t>
            </w:r>
          </w:p>
          <w:p w:rsidR="0004089D" w:rsidRDefault="0004089D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03-106-70 </w:t>
            </w:r>
          </w:p>
          <w:p w:rsidR="0004089D" w:rsidRDefault="0004089D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23.01.2015 г.</w:t>
            </w:r>
          </w:p>
          <w:p w:rsidR="0004089D" w:rsidRDefault="0004089D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04089D" w:rsidRDefault="0004089D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04089D" w:rsidRDefault="0004089D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-тельная школа №3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04089D" w:rsidRPr="007551DC" w:rsidRDefault="0004089D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от 17.08.2007 г.№03-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006-8, срок действия – бессрочный. </w:t>
            </w:r>
          </w:p>
          <w:p w:rsidR="0004089D" w:rsidRDefault="0004089D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Распоряжение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имущества, полученного из государственной собственности Республики Татарстан, </w:t>
            </w:r>
          </w:p>
          <w:p w:rsidR="0004089D" w:rsidRDefault="0004089D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праве оперативного управления за муниципальным бюджетным общеобразова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ельным учреждением «Средн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яя общеобразовательная школа № 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 </w:t>
            </w:r>
          </w:p>
          <w:p w:rsidR="0004089D" w:rsidRDefault="0004089D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22.11.2012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04089D" w:rsidRDefault="0004089D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2729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Свидетельство о государственной регистрации права </w:t>
            </w:r>
          </w:p>
          <w:p w:rsidR="0004089D" w:rsidRPr="007551DC" w:rsidRDefault="0004089D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7.06.2014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04089D" w:rsidRDefault="0004089D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16-АН </w:t>
            </w:r>
          </w:p>
          <w:p w:rsidR="0004089D" w:rsidRPr="007551DC" w:rsidRDefault="0004089D" w:rsidP="005006C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404931,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оперативное управление, бессрочное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646CFC" w:rsidRDefault="0004089D" w:rsidP="004B7B2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16:44:010129</w:t>
            </w:r>
            <w:r w:rsidRPr="007D5A9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116</w:t>
            </w:r>
          </w:p>
          <w:p w:rsidR="0004089D" w:rsidRPr="00B658D0" w:rsidRDefault="0004089D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89D" w:rsidRPr="00B658D0" w:rsidRDefault="0004089D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89D" w:rsidRPr="00B658D0" w:rsidRDefault="0004089D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89D" w:rsidRPr="00B658D0" w:rsidRDefault="0004089D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7C4B29" w:rsidRDefault="0004089D" w:rsidP="004B7B2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№16-16-52/006/2014-542</w:t>
            </w:r>
          </w:p>
          <w:p w:rsidR="0004089D" w:rsidRPr="00B658D0" w:rsidRDefault="0004089D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89D" w:rsidRPr="00B658D0" w:rsidRDefault="0004089D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89D" w:rsidRPr="00B658D0" w:rsidRDefault="0004089D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89D" w:rsidRPr="00B658D0" w:rsidRDefault="0004089D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89D" w:rsidRPr="00C820F1" w:rsidTr="00A1410E">
        <w:trPr>
          <w:trHeight w:val="416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C820F1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C820F1" w:rsidRDefault="0004089D" w:rsidP="004B536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C820F1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C820F1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C820F1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C820F1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C820F1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C820F1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20F1" w:rsidRDefault="00C820F1" w:rsidP="00C820F1">
      <w:pPr>
        <w:pStyle w:val="ConsPlusNormal"/>
        <w:jc w:val="both"/>
        <w:rPr>
          <w:sz w:val="16"/>
          <w:szCs w:val="16"/>
        </w:rPr>
      </w:pPr>
    </w:p>
    <w:sdt>
      <w:sdtPr>
        <w:rPr>
          <w:rFonts w:ascii="Times New Roman" w:hAnsi="Times New Roman" w:cs="Times New Roman"/>
          <w:sz w:val="28"/>
          <w:szCs w:val="28"/>
        </w:rPr>
        <w:id w:val="102237298"/>
        <w:lock w:val="sdtContentLocked"/>
        <w:placeholder>
          <w:docPart w:val="626AAF50D1994902815EF44522F86E39"/>
        </w:placeholder>
      </w:sdtPr>
      <w:sdtContent>
        <w:p w:rsidR="00C820F1" w:rsidRPr="00C820F1" w:rsidRDefault="00136859" w:rsidP="00C820F1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Раздел 4</w:t>
          </w:r>
          <w:r w:rsidR="00C820F1" w:rsidRPr="00C820F1">
            <w:rPr>
              <w:rFonts w:ascii="Times New Roman" w:hAnsi="Times New Roman" w:cs="Times New Roman"/>
              <w:sz w:val="28"/>
              <w:szCs w:val="28"/>
            </w:rPr>
            <w:t>. Обеспечение образовательного процесса оборудованными учебными</w:t>
          </w:r>
        </w:p>
        <w:p w:rsidR="00C820F1" w:rsidRPr="00C820F1" w:rsidRDefault="00C820F1" w:rsidP="00C820F1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820F1">
            <w:rPr>
              <w:rFonts w:ascii="Times New Roman" w:hAnsi="Times New Roman" w:cs="Times New Roman"/>
              <w:sz w:val="28"/>
              <w:szCs w:val="28"/>
            </w:rPr>
            <w:t>кабинетами,   объектами  для  проведения  практических  занятий,  объектами</w:t>
          </w:r>
        </w:p>
        <w:p w:rsidR="00C820F1" w:rsidRPr="00C820F1" w:rsidRDefault="00C820F1" w:rsidP="00C820F1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820F1">
            <w:rPr>
              <w:rFonts w:ascii="Times New Roman" w:hAnsi="Times New Roman" w:cs="Times New Roman"/>
              <w:sz w:val="28"/>
              <w:szCs w:val="28"/>
            </w:rPr>
            <w:lastRenderedPageBreak/>
            <w:t xml:space="preserve">физической культуры и спорта </w:t>
          </w:r>
        </w:p>
      </w:sdtContent>
    </w:sdt>
    <w:p w:rsidR="00C820F1" w:rsidRPr="00C820F1" w:rsidRDefault="00C820F1" w:rsidP="00C820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3249"/>
        <w:gridCol w:w="3119"/>
        <w:gridCol w:w="2977"/>
        <w:gridCol w:w="1984"/>
        <w:gridCol w:w="3686"/>
      </w:tblGrid>
      <w:sdt>
        <w:sdtPr>
          <w:rPr>
            <w:rFonts w:ascii="Times New Roman" w:hAnsi="Times New Roman" w:cs="Times New Roman"/>
            <w:sz w:val="28"/>
            <w:szCs w:val="28"/>
          </w:rPr>
          <w:id w:val="-625390633"/>
          <w:lock w:val="sdtContentLocked"/>
          <w:placeholder>
            <w:docPart w:val="626AAF50D1994902815EF44522F86E39"/>
          </w:placeholder>
        </w:sdtPr>
        <w:sdtContent>
          <w:tr w:rsidR="00F63238" w:rsidRPr="00C820F1" w:rsidTr="00DB7E01">
            <w:trPr>
              <w:trHeight w:val="845"/>
              <w:tblCellSpacing w:w="5" w:type="nil"/>
            </w:trPr>
            <w:tc>
              <w:tcPr>
                <w:tcW w:w="7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63238" w:rsidRPr="00C820F1" w:rsidRDefault="00F63238" w:rsidP="00CE2202">
                <w:pPr>
                  <w:pStyle w:val="ConsPlusCell"/>
                  <w:spacing w:line="216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N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п/п </w:t>
                </w:r>
              </w:p>
            </w:tc>
            <w:tc>
              <w:tcPr>
                <w:tcW w:w="324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63238" w:rsidRPr="00C820F1" w:rsidRDefault="00F63238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Вид образования, уровень образования,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профессия,      специальность,    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подвид  дополнительного образования, наименование предмета, дисциплины  (модуля) в соответствии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с учебным        планом</w:t>
                </w:r>
              </w:p>
            </w:tc>
            <w:tc>
              <w:tcPr>
                <w:tcW w:w="311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63238" w:rsidRPr="00C820F1" w:rsidRDefault="00F63238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Наименование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оборудованных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учебных кабинетов,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объектов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для проведения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практических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занятий, объектов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физической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культуры и спорта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с перечнем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основного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оборудования</w:t>
                </w:r>
              </w:p>
            </w:tc>
            <w:tc>
              <w:tcPr>
                <w:tcW w:w="29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63238" w:rsidRPr="00C820F1" w:rsidRDefault="00F63238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Адрес (местоположение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с указанием индекса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)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учебных кабинетов,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объектов для проведения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практических занятий,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объектов физической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культуры и спорта (с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указанием номера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помещения в соответствии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с документами бюро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  технической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инвентаризации)</w:t>
                </w:r>
              </w:p>
            </w:tc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63238" w:rsidRPr="00C820F1" w:rsidRDefault="00F63238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Основание возникновения права (с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обственность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,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оперативное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управ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ление, 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хозяйственное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ведение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,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аренда,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субаренда,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безвозмездное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пользование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)</w:t>
                </w:r>
              </w:p>
            </w:tc>
            <w:tc>
              <w:tcPr>
                <w:tcW w:w="36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63238" w:rsidRPr="00C820F1" w:rsidRDefault="00F63238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Документ 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основание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возникновения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права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(указываются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реквизиты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и сроки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действия)</w:t>
                </w:r>
              </w:p>
            </w:tc>
          </w:tr>
        </w:sdtContent>
      </w:sdt>
      <w:sdt>
        <w:sdtPr>
          <w:rPr>
            <w:rFonts w:ascii="Times New Roman" w:hAnsi="Times New Roman" w:cs="Times New Roman"/>
            <w:sz w:val="28"/>
            <w:szCs w:val="28"/>
          </w:rPr>
          <w:id w:val="-1109425438"/>
          <w:lock w:val="sdtContentLocked"/>
          <w:placeholder>
            <w:docPart w:val="626AAF50D1994902815EF44522F86E39"/>
          </w:placeholder>
        </w:sdtPr>
        <w:sdtContent>
          <w:tr w:rsidR="00C820F1" w:rsidRPr="00C820F1" w:rsidTr="00DB7E01">
            <w:trPr>
              <w:tblCellSpacing w:w="5" w:type="nil"/>
            </w:trPr>
            <w:tc>
              <w:tcPr>
                <w:tcW w:w="72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1  </w:t>
                </w:r>
              </w:p>
            </w:tc>
            <w:tc>
              <w:tcPr>
                <w:tcW w:w="324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 2           </w:t>
                </w:r>
              </w:p>
            </w:tc>
            <w:tc>
              <w:tcPr>
                <w:tcW w:w="311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3         </w:t>
                </w:r>
              </w:p>
            </w:tc>
            <w:tc>
              <w:tcPr>
                <w:tcW w:w="2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   4            </w:t>
                </w:r>
              </w:p>
            </w:tc>
            <w:tc>
              <w:tcPr>
                <w:tcW w:w="198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5        </w:t>
                </w:r>
              </w:p>
            </w:tc>
            <w:tc>
              <w:tcPr>
                <w:tcW w:w="368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6       </w:t>
                </w:r>
              </w:p>
            </w:tc>
          </w:tr>
        </w:sdtContent>
      </w:sdt>
      <w:tr w:rsidR="00F63238" w:rsidRPr="00C820F1" w:rsidTr="00DB7E01">
        <w:trPr>
          <w:trHeight w:val="1080"/>
          <w:tblCellSpacing w:w="5" w:type="nil"/>
        </w:trPr>
        <w:sdt>
          <w:sdtPr>
            <w:rPr>
              <w:rFonts w:ascii="Times New Roman" w:hAnsi="Times New Roman" w:cs="Times New Roman"/>
              <w:sz w:val="28"/>
              <w:szCs w:val="28"/>
            </w:rPr>
            <w:id w:val="-1987540622"/>
            <w:lock w:val="sdtContentLocked"/>
            <w:placeholder>
              <w:docPart w:val="626AAF50D1994902815EF44522F86E39"/>
            </w:placeholder>
          </w:sdtPr>
          <w:sdtEndPr>
            <w:rPr>
              <w:rFonts w:asciiTheme="minorHAnsi" w:hAnsiTheme="minorHAnsi" w:cstheme="minorBidi"/>
              <w:sz w:val="22"/>
              <w:szCs w:val="22"/>
            </w:rPr>
          </w:sdtEndPr>
          <w:sdtContent>
            <w:tc>
              <w:tcPr>
                <w:tcW w:w="72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823D6" w:rsidRDefault="00F63238" w:rsidP="004629BA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1. </w:t>
                </w:r>
              </w:p>
              <w:p w:rsidR="00F63238" w:rsidRPr="005823D6" w:rsidRDefault="00F63238" w:rsidP="005823D6"/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2004166854"/>
            <w:lock w:val="sdtContentLocked"/>
            <w:placeholder>
              <w:docPart w:val="626AAF50D1994902815EF44522F86E39"/>
            </w:placeholder>
          </w:sdtPr>
          <w:sdtContent>
            <w:tc>
              <w:tcPr>
                <w:tcW w:w="324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63238" w:rsidRDefault="00F63238" w:rsidP="004629BA">
                <w:pPr>
                  <w:spacing w:after="0" w:line="240" w:lineRule="auto"/>
                </w:pPr>
                <w:r w:rsidRPr="00FA3135">
                  <w:rPr>
                    <w:rFonts w:ascii="Times New Roman" w:hAnsi="Times New Roman" w:cs="Times New Roman"/>
                    <w:sz w:val="28"/>
                    <w:szCs w:val="28"/>
                  </w:rPr>
                  <w:t>Вид образования, уровень образования, профессия,      специальность,    подвид  дополнительного образования</w:t>
                </w:r>
              </w:p>
            </w:tc>
          </w:sdtContent>
        </w:sdt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3238" w:rsidRPr="00C820F1" w:rsidTr="00DB7E01">
        <w:trPr>
          <w:trHeight w:val="691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1958026635"/>
            <w:lock w:val="sdtContentLocked"/>
            <w:placeholder>
              <w:docPart w:val="626AAF50D1994902815EF44522F86E39"/>
            </w:placeholder>
          </w:sdtPr>
          <w:sdtContent>
            <w:tc>
              <w:tcPr>
                <w:tcW w:w="324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63238" w:rsidRPr="00FA3135" w:rsidRDefault="00F63238" w:rsidP="004629BA">
                <w:pPr>
                  <w:spacing w:after="0" w:line="240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Предметы, курсы, дисциплины (модули):</w:t>
                </w:r>
              </w:p>
            </w:tc>
          </w:sdtContent>
        </w:sdt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89D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C820F1" w:rsidRDefault="0004089D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образование.</w:t>
            </w:r>
          </w:p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4C7572" w:rsidRDefault="0004089D" w:rsidP="00806C9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Кабинет начальных классов - 7 кабинетов. </w:t>
            </w:r>
          </w:p>
          <w:p w:rsidR="0004089D" w:rsidRPr="004C7572" w:rsidRDefault="0004089D" w:rsidP="00806C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Проекционный </w:t>
            </w:r>
            <w:proofErr w:type="gramStart"/>
            <w:r>
              <w:rPr>
                <w:sz w:val="28"/>
                <w:szCs w:val="28"/>
              </w:rPr>
              <w:t>комплект  –</w:t>
            </w:r>
            <w:proofErr w:type="gramEnd"/>
            <w:r>
              <w:rPr>
                <w:sz w:val="28"/>
                <w:szCs w:val="28"/>
              </w:rPr>
              <w:t xml:space="preserve"> 2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04089D" w:rsidRPr="004C7572" w:rsidRDefault="0004089D" w:rsidP="00806C98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П</w:t>
            </w:r>
            <w:r w:rsidR="008D6B4A">
              <w:rPr>
                <w:sz w:val="28"/>
                <w:szCs w:val="28"/>
              </w:rPr>
              <w:t>рота</w:t>
            </w:r>
            <w:r>
              <w:rPr>
                <w:sz w:val="28"/>
                <w:szCs w:val="28"/>
              </w:rPr>
              <w:t>тивный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4C7572">
              <w:rPr>
                <w:sz w:val="28"/>
                <w:szCs w:val="28"/>
              </w:rPr>
              <w:t>компьютер</w:t>
            </w:r>
            <w:r>
              <w:rPr>
                <w:sz w:val="28"/>
                <w:szCs w:val="28"/>
              </w:rPr>
              <w:t xml:space="preserve"> преподавателя</w:t>
            </w:r>
            <w:r w:rsidRPr="004C7572">
              <w:rPr>
                <w:sz w:val="28"/>
                <w:szCs w:val="28"/>
              </w:rPr>
              <w:t xml:space="preserve"> –7 шт.; </w:t>
            </w:r>
          </w:p>
          <w:p w:rsidR="0004089D" w:rsidRPr="004C7572" w:rsidRDefault="0004089D" w:rsidP="00806C9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стол учителя –7 шт.;</w:t>
            </w:r>
          </w:p>
          <w:p w:rsidR="0004089D" w:rsidRPr="004C7572" w:rsidRDefault="0004089D" w:rsidP="00806C9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стул учителя – 7 шт.; </w:t>
            </w:r>
          </w:p>
          <w:p w:rsidR="0004089D" w:rsidRPr="004C7572" w:rsidRDefault="0004089D" w:rsidP="00806C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парты ученические –105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04089D" w:rsidRDefault="0004089D" w:rsidP="00806C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ученический - 210</w:t>
            </w:r>
            <w:r w:rsidRPr="004C7572">
              <w:rPr>
                <w:sz w:val="28"/>
                <w:szCs w:val="28"/>
              </w:rPr>
              <w:t xml:space="preserve">шт; </w:t>
            </w:r>
          </w:p>
          <w:p w:rsidR="0004089D" w:rsidRPr="004C7572" w:rsidRDefault="0004089D" w:rsidP="00806C9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доска меловая-7 </w:t>
            </w:r>
            <w:proofErr w:type="spellStart"/>
            <w:r w:rsidRPr="004C7572">
              <w:rPr>
                <w:sz w:val="28"/>
                <w:szCs w:val="28"/>
              </w:rPr>
              <w:t>шт</w:t>
            </w:r>
            <w:proofErr w:type="spellEnd"/>
            <w:r w:rsidRPr="004C7572">
              <w:rPr>
                <w:sz w:val="28"/>
                <w:szCs w:val="28"/>
              </w:rPr>
              <w:t>;</w:t>
            </w:r>
          </w:p>
          <w:p w:rsidR="0004089D" w:rsidRPr="004C7572" w:rsidRDefault="0004089D" w:rsidP="00806C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шкафы – 21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04089D" w:rsidRPr="00806C98" w:rsidRDefault="0004089D" w:rsidP="00806C9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06C98">
              <w:rPr>
                <w:rFonts w:ascii="Times New Roman" w:hAnsi="Times New Roman" w:cs="Times New Roman"/>
                <w:sz w:val="28"/>
                <w:szCs w:val="28"/>
              </w:rPr>
              <w:t>стенды – 12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4C7572" w:rsidRDefault="0004089D" w:rsidP="00806C98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423332</w:t>
            </w: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</w:t>
            </w:r>
          </w:p>
          <w:p w:rsidR="0004089D" w:rsidRPr="004C7572" w:rsidRDefault="0004089D" w:rsidP="00806C98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Азнакаево, ул. Пушкина, д 1</w:t>
            </w:r>
          </w:p>
          <w:p w:rsidR="0004089D" w:rsidRPr="004C7572" w:rsidRDefault="0004089D" w:rsidP="005C55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кабине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№8,9,10,11,12,13,19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Default="0004089D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муниципальным учреждением от 26.12.2012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Дополнительное соглашение </w:t>
            </w:r>
          </w:p>
          <w:p w:rsidR="0004089D" w:rsidRDefault="0004089D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03-106-70 </w:t>
            </w:r>
          </w:p>
          <w:p w:rsidR="0004089D" w:rsidRDefault="0004089D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23.01.2015 г.</w:t>
            </w:r>
          </w:p>
          <w:p w:rsidR="0004089D" w:rsidRDefault="0004089D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04089D" w:rsidRDefault="0004089D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04089D" w:rsidRDefault="0004089D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-тельная школа №3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04089D" w:rsidRPr="007551DC" w:rsidRDefault="0004089D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17.08.2007 г.№03-006-8, срок действия – бессрочный. </w:t>
            </w:r>
          </w:p>
          <w:p w:rsidR="0004089D" w:rsidRDefault="0004089D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Распоряжение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имущества, полученного из государственной собственности Республики Татарстан, </w:t>
            </w:r>
          </w:p>
          <w:p w:rsidR="0004089D" w:rsidRDefault="0004089D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праве оперативного управления за муниципальным бюджетным общеобразова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ельным учреждением «Средн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яя общеобразовательная школа № 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 </w:t>
            </w:r>
          </w:p>
          <w:p w:rsidR="0004089D" w:rsidRDefault="0004089D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22.11.2012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04089D" w:rsidRDefault="0004089D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2729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Свидетельство о государственной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регистрации права </w:t>
            </w:r>
          </w:p>
          <w:p w:rsidR="0004089D" w:rsidRPr="007551DC" w:rsidRDefault="0004089D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7.06.2014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04089D" w:rsidRDefault="0004089D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16-АН </w:t>
            </w:r>
          </w:p>
          <w:p w:rsidR="0004089D" w:rsidRPr="007551DC" w:rsidRDefault="0004089D" w:rsidP="005006C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404931,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оперативное управление, бессрочное</w:t>
            </w:r>
          </w:p>
        </w:tc>
      </w:tr>
      <w:tr w:rsidR="0004089D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C820F1" w:rsidRDefault="0004089D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образование.</w:t>
            </w:r>
          </w:p>
          <w:p w:rsidR="0004089D" w:rsidRPr="00F04668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4C7572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 -1 кабинет, типовая спортивная площадка.</w:t>
            </w:r>
          </w:p>
          <w:p w:rsidR="0004089D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Лыжи-пластиковые-2пара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04089D" w:rsidRPr="004C7572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палки лыжные-21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пара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; ботинки лыжные-21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пара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4089D" w:rsidRPr="004C7572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мяч футбольный-1шт; баскетбольный мяч -10 шт.;</w:t>
            </w:r>
          </w:p>
          <w:p w:rsidR="0004089D" w:rsidRPr="004C7572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мяч волейбольный – 9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04089D" w:rsidRPr="004C7572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щит баскетбольный -2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мат гимнастический-10шт; </w:t>
            </w:r>
          </w:p>
          <w:p w:rsidR="0004089D" w:rsidRPr="004C7572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сетка волейбольная-1шт; </w:t>
            </w:r>
          </w:p>
          <w:p w:rsidR="0004089D" w:rsidRPr="004C7572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конь гимнастический переменной высоты-1шт; козел-2шт; </w:t>
            </w:r>
          </w:p>
          <w:p w:rsidR="0004089D" w:rsidRPr="004C7572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бревно гимнаст 5 м переменной высоты-1шт;</w:t>
            </w:r>
          </w:p>
          <w:p w:rsidR="0004089D" w:rsidRPr="004C7572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канат -1шт; </w:t>
            </w:r>
          </w:p>
          <w:p w:rsidR="0004089D" w:rsidRPr="004C7572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скакалки-12 шт.; </w:t>
            </w:r>
          </w:p>
          <w:p w:rsidR="0004089D" w:rsidRPr="004C7572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обручи-6 шт.;</w:t>
            </w:r>
          </w:p>
          <w:p w:rsidR="0004089D" w:rsidRPr="004C7572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стойка баскетбольная для мячей-2шт; </w:t>
            </w:r>
          </w:p>
          <w:p w:rsidR="0004089D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копья метательные -5шт; </w:t>
            </w:r>
          </w:p>
          <w:p w:rsidR="0004089D" w:rsidRPr="004C7572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набивные мячи-5шт; </w:t>
            </w:r>
          </w:p>
          <w:p w:rsidR="0004089D" w:rsidRPr="004C7572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сетка заградительная-1шт;</w:t>
            </w:r>
          </w:p>
          <w:p w:rsidR="0004089D" w:rsidRPr="004C7572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стойка для бадминтона передвижная-2шт;</w:t>
            </w:r>
          </w:p>
          <w:p w:rsidR="0004089D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мяч футбольный-1шт;</w:t>
            </w:r>
          </w:p>
          <w:p w:rsidR="0004089D" w:rsidRPr="004C7572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мяч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футзальный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 шт.;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ракетка бадминтона-10 шт.;</w:t>
            </w:r>
          </w:p>
          <w:p w:rsidR="0004089D" w:rsidRPr="004C7572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скамейка гимнастическая -5шт; </w:t>
            </w:r>
          </w:p>
          <w:p w:rsidR="0004089D" w:rsidRPr="004C7572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вышка судейская-1шт;</w:t>
            </w:r>
          </w:p>
          <w:p w:rsidR="0004089D" w:rsidRPr="004C7572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стенка гимнастическая-15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4C7572" w:rsidRDefault="0004089D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423332</w:t>
            </w: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</w:t>
            </w:r>
          </w:p>
          <w:p w:rsidR="0004089D" w:rsidRPr="004C7572" w:rsidRDefault="0004089D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DD541F">
              <w:rPr>
                <w:rFonts w:ascii="Times New Roman" w:eastAsia="Times New Roman" w:hAnsi="Times New Roman" w:cs="Times New Roman"/>
                <w:sz w:val="28"/>
                <w:szCs w:val="28"/>
              </w:rPr>
              <w:t>. Азнакаево, ул. Пушкина, д 1</w:t>
            </w:r>
          </w:p>
          <w:p w:rsidR="0004089D" w:rsidRPr="004C7572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4C7572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муниципальным учреждением от 26.12.2012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Дополнительное соглашение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03-106-70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23.01.2015 г.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-тельная школа №3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4110E4" w:rsidRPr="007551DC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17.08.2007 г.№03-006-8, срок действия – бессрочный.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Распоряжение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имущества, полученного из государственной собственности Республики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Татарстан,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праве оперативного управления за муниципальным бюджетным общеобразова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ельным учреждением «Средн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яя общеобразовательная школа № 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22.11.2012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2729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Свидетельство о государственной регистрации права </w:t>
            </w:r>
          </w:p>
          <w:p w:rsidR="004110E4" w:rsidRPr="007551DC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7.06.2014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16-АН </w:t>
            </w:r>
          </w:p>
          <w:p w:rsidR="0004089D" w:rsidRPr="004C7572" w:rsidRDefault="004110E4" w:rsidP="004110E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404931,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оперативное управление, бессрочное</w:t>
            </w:r>
          </w:p>
        </w:tc>
      </w:tr>
      <w:tr w:rsidR="0004089D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C820F1" w:rsidRDefault="0004089D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04089D" w:rsidRPr="00F04668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2563C9" w:rsidRDefault="0004089D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Кабинет русского языка и литературы – 2 кабинета.</w:t>
            </w:r>
          </w:p>
          <w:p w:rsidR="0004089D" w:rsidRPr="002563C9" w:rsidRDefault="0004089D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Проекционный комплект – 1 шт.; </w:t>
            </w:r>
          </w:p>
          <w:p w:rsidR="0004089D" w:rsidRPr="002563C9" w:rsidRDefault="0004089D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 –2 шт.; </w:t>
            </w:r>
          </w:p>
          <w:p w:rsidR="0004089D" w:rsidRPr="002563C9" w:rsidRDefault="0004089D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комплект – 1 шт.; </w:t>
            </w:r>
          </w:p>
          <w:p w:rsidR="0004089D" w:rsidRPr="002563C9" w:rsidRDefault="0004089D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стол учителя –2 шт.; </w:t>
            </w:r>
          </w:p>
          <w:p w:rsidR="0004089D" w:rsidRPr="002563C9" w:rsidRDefault="0004089D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стул учителя – 2 шт.;</w:t>
            </w:r>
          </w:p>
          <w:p w:rsidR="0004089D" w:rsidRPr="002563C9" w:rsidRDefault="0004089D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парты ученические –26 шт.; стул ученический-52шт;</w:t>
            </w:r>
          </w:p>
          <w:p w:rsidR="0004089D" w:rsidRPr="002563C9" w:rsidRDefault="0004089D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шкафы – 8 шт.; </w:t>
            </w:r>
          </w:p>
          <w:p w:rsidR="0004089D" w:rsidRPr="002563C9" w:rsidRDefault="0004089D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стенды – 4 шт.;</w:t>
            </w:r>
          </w:p>
          <w:p w:rsidR="0004089D" w:rsidRPr="004C7572" w:rsidRDefault="0004089D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доска меловая- 2шт.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2563C9" w:rsidRDefault="0004089D" w:rsidP="002563C9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423332, Республика Татарстан, </w:t>
            </w:r>
            <w:proofErr w:type="spellStart"/>
            <w:r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</w:t>
            </w:r>
          </w:p>
          <w:p w:rsidR="0004089D" w:rsidRPr="002563C9" w:rsidRDefault="0004089D" w:rsidP="002563C9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Азнакаево, </w:t>
            </w:r>
          </w:p>
          <w:p w:rsidR="0004089D" w:rsidRPr="002563C9" w:rsidRDefault="0004089D" w:rsidP="002563C9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>ул. Просторная,  д. 3</w:t>
            </w:r>
          </w:p>
          <w:p w:rsidR="0004089D" w:rsidRDefault="0004089D" w:rsidP="002563C9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кабинеты № 339, 340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4C7572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муниципальным учреждением от 26.12.2012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Дополнительное соглашение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03-106-70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23.01.2015 г.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-тельная школа №3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4110E4" w:rsidRPr="007551DC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17.08.2007 г.№03-006-8, срок действия – бессрочный.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Распоряжение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имущества, полученного из государственной собственности Республики Татарстан,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праве оперативного управления за муниципальным бюджетным общеобразова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ельным учреждением «Средн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яя общеобразовательная школа № 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22.11.2012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2729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Свидетельство о государственной регистрации права </w:t>
            </w:r>
          </w:p>
          <w:p w:rsidR="004110E4" w:rsidRPr="007551DC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7.06.2014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16-АН </w:t>
            </w:r>
          </w:p>
          <w:p w:rsidR="0004089D" w:rsidRPr="004C7572" w:rsidRDefault="004110E4" w:rsidP="004110E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404931,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оперативное управление, бессрочное</w:t>
            </w:r>
          </w:p>
        </w:tc>
      </w:tr>
      <w:tr w:rsidR="0004089D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C820F1" w:rsidRDefault="0004089D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04089D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2563C9" w:rsidRDefault="0004089D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Кабинет русского языка и литературы – 2 кабинета.</w:t>
            </w:r>
          </w:p>
          <w:p w:rsidR="0004089D" w:rsidRPr="002563C9" w:rsidRDefault="0004089D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Проекционный комплект – 1 шт.; </w:t>
            </w:r>
          </w:p>
          <w:p w:rsidR="0004089D" w:rsidRPr="002563C9" w:rsidRDefault="0004089D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 –2 шт.; </w:t>
            </w:r>
          </w:p>
          <w:p w:rsidR="0004089D" w:rsidRPr="002563C9" w:rsidRDefault="0004089D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комплект – 1 шт.; </w:t>
            </w:r>
          </w:p>
          <w:p w:rsidR="0004089D" w:rsidRPr="002563C9" w:rsidRDefault="0004089D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стол учителя –2 шт.; </w:t>
            </w:r>
          </w:p>
          <w:p w:rsidR="0004089D" w:rsidRPr="002563C9" w:rsidRDefault="0004089D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стул учителя – 2 шт.;</w:t>
            </w:r>
          </w:p>
          <w:p w:rsidR="0004089D" w:rsidRPr="002563C9" w:rsidRDefault="0004089D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парты ученические –26 шт.; стул ученический-52шт;</w:t>
            </w:r>
          </w:p>
          <w:p w:rsidR="0004089D" w:rsidRPr="002563C9" w:rsidRDefault="0004089D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шкафы – 8 шт.; </w:t>
            </w:r>
          </w:p>
          <w:p w:rsidR="0004089D" w:rsidRPr="002563C9" w:rsidRDefault="0004089D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стенды – 4 шт.;</w:t>
            </w:r>
          </w:p>
          <w:p w:rsidR="0004089D" w:rsidRPr="004C7572" w:rsidRDefault="0004089D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доска меловая- 2шт.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2563C9" w:rsidRDefault="0004089D" w:rsidP="002563C9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423332, Республика Татарстан, </w:t>
            </w:r>
            <w:proofErr w:type="spellStart"/>
            <w:r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муниципальный район,</w:t>
            </w:r>
          </w:p>
          <w:p w:rsidR="0004089D" w:rsidRPr="002563C9" w:rsidRDefault="0004089D" w:rsidP="002563C9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Азнакаево, </w:t>
            </w:r>
          </w:p>
          <w:p w:rsidR="0004089D" w:rsidRPr="002563C9" w:rsidRDefault="0004089D" w:rsidP="002563C9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>ул. Просторная,  д. 3</w:t>
            </w:r>
          </w:p>
          <w:p w:rsidR="0004089D" w:rsidRDefault="00841651" w:rsidP="002563C9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кабинеты № 17, 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4C7572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управления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муниципальным учреждением от 26.12.2012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Дополнительное соглашение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03-106-70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23.01.2015 г.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-тельная школа №3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4110E4" w:rsidRPr="007551DC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17.08.2007 г.№03-006-8, срок действия – бессрочный.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Распоряжение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имущества, полученного из государственной собственности Республики Татарстан,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праве оперативного управления за муниципальным бюджетным общеобразова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ельным учреждением «Средн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яя общеобразовательная школа № 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 22.11.2012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2729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Свидетельство о государственной регистрации права </w:t>
            </w:r>
          </w:p>
          <w:p w:rsidR="004110E4" w:rsidRPr="007551DC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7.06.2014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16-АН </w:t>
            </w:r>
          </w:p>
          <w:p w:rsidR="0004089D" w:rsidRPr="004C7572" w:rsidRDefault="004110E4" w:rsidP="004110E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404931,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оперативное управление, бессрочное</w:t>
            </w:r>
          </w:p>
        </w:tc>
      </w:tr>
      <w:tr w:rsidR="0004089D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C820F1" w:rsidRDefault="0004089D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 язык.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r w:rsidR="0051689E">
              <w:rPr>
                <w:rFonts w:ascii="Times New Roman" w:hAnsi="Times New Roman" w:cs="Times New Roman"/>
                <w:sz w:val="28"/>
                <w:szCs w:val="28"/>
              </w:rPr>
              <w:t>татарского языка и литературы -2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кабинета.</w:t>
            </w:r>
          </w:p>
          <w:p w:rsidR="0004089D" w:rsidRPr="004C7572" w:rsidRDefault="0051689E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Проекционный комплект – 1</w:t>
            </w:r>
            <w:r w:rsidR="0004089D" w:rsidRPr="004C7572">
              <w:rPr>
                <w:sz w:val="28"/>
                <w:szCs w:val="28"/>
              </w:rPr>
              <w:t xml:space="preserve"> шт.; </w:t>
            </w:r>
          </w:p>
          <w:p w:rsidR="0004089D" w:rsidRPr="004C7572" w:rsidRDefault="0051689E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 –3</w:t>
            </w:r>
            <w:r w:rsidR="0004089D" w:rsidRPr="004C7572">
              <w:rPr>
                <w:sz w:val="28"/>
                <w:szCs w:val="28"/>
              </w:rPr>
              <w:t xml:space="preserve"> шт.; </w:t>
            </w:r>
          </w:p>
          <w:p w:rsidR="0004089D" w:rsidRPr="004C7572" w:rsidRDefault="0051689E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учителя –2</w:t>
            </w:r>
            <w:r w:rsidR="0004089D" w:rsidRPr="004C7572">
              <w:rPr>
                <w:sz w:val="28"/>
                <w:szCs w:val="28"/>
              </w:rPr>
              <w:t xml:space="preserve"> шт.;</w:t>
            </w:r>
          </w:p>
          <w:p w:rsidR="0004089D" w:rsidRPr="004C7572" w:rsidRDefault="0051689E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учителя – 2</w:t>
            </w:r>
            <w:r w:rsidR="0004089D" w:rsidRPr="004C7572">
              <w:rPr>
                <w:sz w:val="28"/>
                <w:szCs w:val="28"/>
              </w:rPr>
              <w:t xml:space="preserve"> шт.;</w:t>
            </w:r>
          </w:p>
          <w:p w:rsidR="0004089D" w:rsidRDefault="0051689E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парты ученические –40</w:t>
            </w:r>
            <w:r w:rsidR="0004089D" w:rsidRPr="004C7572">
              <w:rPr>
                <w:sz w:val="28"/>
                <w:szCs w:val="28"/>
              </w:rPr>
              <w:t xml:space="preserve">шт.; </w:t>
            </w:r>
          </w:p>
          <w:p w:rsidR="0004089D" w:rsidRPr="004C7572" w:rsidRDefault="0004089D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ученический-</w:t>
            </w:r>
            <w:r w:rsidR="0051689E">
              <w:rPr>
                <w:sz w:val="28"/>
                <w:szCs w:val="28"/>
              </w:rPr>
              <w:t>80</w:t>
            </w:r>
            <w:r w:rsidRPr="004C7572">
              <w:rPr>
                <w:sz w:val="28"/>
                <w:szCs w:val="28"/>
              </w:rPr>
              <w:t>шт;</w:t>
            </w:r>
          </w:p>
          <w:p w:rsidR="0004089D" w:rsidRPr="004C7572" w:rsidRDefault="0051689E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шкафы – </w:t>
            </w:r>
            <w:r w:rsidR="0004089D" w:rsidRPr="004C7572">
              <w:rPr>
                <w:sz w:val="28"/>
                <w:szCs w:val="28"/>
              </w:rPr>
              <w:t xml:space="preserve">6 шт.; </w:t>
            </w:r>
          </w:p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стенды – 6шт; </w:t>
            </w:r>
          </w:p>
          <w:p w:rsidR="0004089D" w:rsidRDefault="0051689E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меловая-2</w:t>
            </w:r>
            <w:r w:rsidR="0004089D" w:rsidRPr="004C7572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04089D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89D" w:rsidRPr="004C7572" w:rsidRDefault="0004089D" w:rsidP="00806C9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4C7572" w:rsidRDefault="0004089D" w:rsidP="000E35CC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423332, Республика Татарстан, </w:t>
            </w:r>
            <w:proofErr w:type="spellStart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</w:t>
            </w:r>
          </w:p>
          <w:p w:rsidR="0004089D" w:rsidRPr="004C7572" w:rsidRDefault="0004089D" w:rsidP="000E35CC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DD541F">
              <w:rPr>
                <w:rFonts w:ascii="Times New Roman" w:eastAsia="Times New Roman" w:hAnsi="Times New Roman" w:cs="Times New Roman"/>
                <w:sz w:val="28"/>
                <w:szCs w:val="28"/>
              </w:rPr>
              <w:t>. Азнакаево, ул. Пушкина, д 1</w:t>
            </w:r>
          </w:p>
          <w:p w:rsidR="0004089D" w:rsidRDefault="0004089D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кабинеты </w:t>
            </w:r>
            <w:r w:rsidR="0051689E">
              <w:rPr>
                <w:rFonts w:ascii="Times New Roman" w:eastAsia="Times New Roman" w:hAnsi="Times New Roman" w:cs="Times New Roman"/>
                <w:sz w:val="28"/>
                <w:szCs w:val="28"/>
              </w:rPr>
              <w:t>№ 5,6</w:t>
            </w: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4089D" w:rsidRDefault="0004089D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089D" w:rsidRDefault="0004089D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089D" w:rsidRDefault="0004089D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089D" w:rsidRDefault="0004089D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089D" w:rsidRDefault="0004089D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089D" w:rsidRDefault="0004089D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089D" w:rsidRDefault="0004089D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089D" w:rsidRPr="004C7572" w:rsidRDefault="0004089D" w:rsidP="00806C9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муниципальным учреждением от 26.12.2012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Дополнительное соглашение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03-106-70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23.01.2015 г.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-тельная школа №3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4110E4" w:rsidRPr="007551DC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17.08.2007 г.№03-006-8, срок действия – бессрочный.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Распоряжение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имущества,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полученного из государственной собственности Республики Татарстан,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праве оперативного управления за муниципальным бюджетным общеобразова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ельным учреждением «Средн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яя общеобразовательная школа № 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22.11.2012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2729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Свидетельство о государственной регистрации права </w:t>
            </w:r>
          </w:p>
          <w:p w:rsidR="004110E4" w:rsidRPr="007551DC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7.06.2014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16-АН </w:t>
            </w:r>
          </w:p>
          <w:p w:rsidR="0004089D" w:rsidRPr="00BB526C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404931,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оперативное управление, бессрочное</w:t>
            </w:r>
          </w:p>
        </w:tc>
      </w:tr>
      <w:tr w:rsidR="0004089D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C820F1" w:rsidRDefault="0004089D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04089D" w:rsidRPr="00F04668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Татарская литература.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1F" w:rsidRPr="004C7572" w:rsidRDefault="00DD541F" w:rsidP="00DD54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татарского языка и литературы -2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кабинета.</w:t>
            </w:r>
          </w:p>
          <w:p w:rsidR="00DD541F" w:rsidRPr="004C7572" w:rsidRDefault="00DD541F" w:rsidP="00DD541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Проекционный комплект – 1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DD541F" w:rsidRPr="004C7572" w:rsidRDefault="00DD541F" w:rsidP="00DD541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 –3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DD541F" w:rsidRPr="004C7572" w:rsidRDefault="00DD541F" w:rsidP="00DD541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учителя –2</w:t>
            </w:r>
            <w:r w:rsidRPr="004C7572">
              <w:rPr>
                <w:sz w:val="28"/>
                <w:szCs w:val="28"/>
              </w:rPr>
              <w:t xml:space="preserve"> шт.;</w:t>
            </w:r>
          </w:p>
          <w:p w:rsidR="00DD541F" w:rsidRPr="004C7572" w:rsidRDefault="00DD541F" w:rsidP="00DD541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учителя – 2</w:t>
            </w:r>
            <w:r w:rsidRPr="004C7572">
              <w:rPr>
                <w:sz w:val="28"/>
                <w:szCs w:val="28"/>
              </w:rPr>
              <w:t xml:space="preserve"> шт.;</w:t>
            </w:r>
          </w:p>
          <w:p w:rsidR="00DD541F" w:rsidRDefault="00DD541F" w:rsidP="00DD541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парты ученические –40</w:t>
            </w:r>
            <w:r w:rsidRPr="004C7572">
              <w:rPr>
                <w:sz w:val="28"/>
                <w:szCs w:val="28"/>
              </w:rPr>
              <w:t xml:space="preserve">шт.; </w:t>
            </w:r>
          </w:p>
          <w:p w:rsidR="00DD541F" w:rsidRPr="004C7572" w:rsidRDefault="00DD541F" w:rsidP="00DD541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ученический-80</w:t>
            </w:r>
            <w:r w:rsidRPr="004C7572">
              <w:rPr>
                <w:sz w:val="28"/>
                <w:szCs w:val="28"/>
              </w:rPr>
              <w:t>шт;</w:t>
            </w:r>
          </w:p>
          <w:p w:rsidR="00DD541F" w:rsidRPr="004C7572" w:rsidRDefault="00DD541F" w:rsidP="00DD541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шкафы – </w:t>
            </w:r>
            <w:r w:rsidRPr="004C7572">
              <w:rPr>
                <w:sz w:val="28"/>
                <w:szCs w:val="28"/>
              </w:rPr>
              <w:t xml:space="preserve">6 шт.; </w:t>
            </w:r>
          </w:p>
          <w:p w:rsidR="00DD541F" w:rsidRPr="004C7572" w:rsidRDefault="00DD541F" w:rsidP="00DD54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стенды – 6шт; </w:t>
            </w:r>
          </w:p>
          <w:p w:rsidR="00DD541F" w:rsidRDefault="00DD541F" w:rsidP="00DD54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доска меловая-2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DD541F" w:rsidRDefault="00DD541F" w:rsidP="00DD54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89D" w:rsidRPr="004C7572" w:rsidRDefault="0004089D" w:rsidP="00DA75A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4C7572" w:rsidRDefault="0004089D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423332, Республика Татарстан, </w:t>
            </w:r>
            <w:proofErr w:type="spellStart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</w:t>
            </w:r>
          </w:p>
          <w:p w:rsidR="0004089D" w:rsidRPr="004C7572" w:rsidRDefault="0004089D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г. Азна</w:t>
            </w:r>
            <w:r w:rsidR="00DD541F">
              <w:rPr>
                <w:rFonts w:ascii="Times New Roman" w:eastAsia="Times New Roman" w:hAnsi="Times New Roman" w:cs="Times New Roman"/>
                <w:sz w:val="28"/>
                <w:szCs w:val="28"/>
              </w:rPr>
              <w:t>каево, ул. Пушкина, д 1</w:t>
            </w:r>
          </w:p>
          <w:p w:rsidR="0004089D" w:rsidRDefault="00DD541F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кабинеты № 5,6</w:t>
            </w:r>
            <w:r w:rsidR="0004089D"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4089D" w:rsidRDefault="0004089D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089D" w:rsidRDefault="0004089D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089D" w:rsidRDefault="0004089D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089D" w:rsidRDefault="0004089D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089D" w:rsidRDefault="0004089D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089D" w:rsidRDefault="0004089D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089D" w:rsidRDefault="0004089D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089D" w:rsidRPr="004C7572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4C7572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муниципальным учреждением от 26.12.2012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Дополнительное соглашение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03-106-70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23.01.2015 г.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-тельная школа №3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4110E4" w:rsidRPr="007551DC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17.08.2007 г.№03-006-8, срок действия – бессрочный.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Распоряжение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имущества, полученного из государственной собственности Республики Татарстан,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праве оперативного управления за муниципальным бюджетным общеобразова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ельным учреждением «Средн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яя общеобразовательная школа № 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22.11.2012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2729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Свидетельство о государственной регистрации права </w:t>
            </w:r>
          </w:p>
          <w:p w:rsidR="004110E4" w:rsidRPr="007551DC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7.06.2014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16-АН </w:t>
            </w:r>
          </w:p>
          <w:p w:rsidR="0004089D" w:rsidRPr="00BB526C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404931,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оперативное управление, бессрочное</w:t>
            </w:r>
          </w:p>
        </w:tc>
      </w:tr>
      <w:tr w:rsidR="0004089D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C820F1" w:rsidRDefault="0004089D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Иностранный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(англ.)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Кабинет иностранного я</w:t>
            </w:r>
            <w:r w:rsidR="0051689E">
              <w:rPr>
                <w:rFonts w:ascii="Times New Roman" w:hAnsi="Times New Roman" w:cs="Times New Roman"/>
                <w:sz w:val="28"/>
                <w:szCs w:val="28"/>
              </w:rPr>
              <w:t>зыка - 1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кабинета.</w:t>
            </w:r>
          </w:p>
          <w:p w:rsidR="0004089D" w:rsidRPr="004C7572" w:rsidRDefault="0004089D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lastRenderedPageBreak/>
              <w:t xml:space="preserve">Проекционный комплект  –  3 шт.; </w:t>
            </w:r>
          </w:p>
          <w:p w:rsidR="0004089D" w:rsidRPr="004C7572" w:rsidRDefault="0004089D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компьютер –3 шт.; </w:t>
            </w:r>
          </w:p>
          <w:p w:rsidR="0004089D" w:rsidRPr="004C7572" w:rsidRDefault="0004089D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настенный экран - 3 шт.; </w:t>
            </w:r>
          </w:p>
          <w:p w:rsidR="0004089D" w:rsidRPr="004C7572" w:rsidRDefault="0004089D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–3 шт.; </w:t>
            </w:r>
          </w:p>
          <w:p w:rsidR="0004089D" w:rsidRPr="004C7572" w:rsidRDefault="0004089D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стул учителя – 3 шт.;</w:t>
            </w:r>
          </w:p>
          <w:p w:rsidR="0004089D" w:rsidRPr="004C7572" w:rsidRDefault="0051689E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парты ученические – 1</w:t>
            </w:r>
            <w:r w:rsidR="0004089D" w:rsidRPr="004C7572">
              <w:rPr>
                <w:sz w:val="28"/>
                <w:szCs w:val="28"/>
              </w:rPr>
              <w:t xml:space="preserve">0 шт.; </w:t>
            </w:r>
          </w:p>
          <w:p w:rsidR="0004089D" w:rsidRPr="004C7572" w:rsidRDefault="0051689E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шкафы – </w:t>
            </w:r>
            <w:r w:rsidR="0004089D" w:rsidRPr="004C7572">
              <w:rPr>
                <w:sz w:val="28"/>
                <w:szCs w:val="28"/>
              </w:rPr>
              <w:t xml:space="preserve">2 шт.; </w:t>
            </w:r>
          </w:p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стенды –5 шт.</w:t>
            </w:r>
          </w:p>
          <w:p w:rsidR="0004089D" w:rsidRPr="004C7572" w:rsidRDefault="0051689E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ученический - 20</w:t>
            </w:r>
            <w:r w:rsidR="0004089D"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04089D" w:rsidRPr="004C7572" w:rsidRDefault="0051689E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меловая – 1</w:t>
            </w:r>
            <w:r w:rsidR="0004089D" w:rsidRPr="004C75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89D" w:rsidRPr="004C7572" w:rsidRDefault="0004089D" w:rsidP="0051689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4C7572" w:rsidRDefault="0004089D" w:rsidP="000E35CC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423332, Республика Татарстан, </w:t>
            </w:r>
            <w:proofErr w:type="spellStart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Азнакаевский</w:t>
            </w:r>
            <w:proofErr w:type="spellEnd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</w:t>
            </w:r>
          </w:p>
          <w:p w:rsidR="0004089D" w:rsidRPr="004C7572" w:rsidRDefault="0004089D" w:rsidP="000E35CC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Азнакаево, </w:t>
            </w:r>
          </w:p>
          <w:p w:rsidR="0004089D" w:rsidRPr="004C7572" w:rsidRDefault="00841651" w:rsidP="000E35CC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ул. Пушкина, д 1</w:t>
            </w:r>
          </w:p>
          <w:p w:rsidR="0004089D" w:rsidRPr="004C7572" w:rsidRDefault="0004089D" w:rsidP="0051689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кабинеты № </w:t>
            </w:r>
            <w:r w:rsidR="0051689E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муниципальным учреждением от 26.12.2012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Дополнительное соглашение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03-106-70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23.01.2015 г.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-тельная школа №3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4110E4" w:rsidRPr="007551DC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17.08.2007 г.№03-006-8, срок действия – бессрочный.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Распоряжение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имущества, полученного из государственной собственности Республики Татарстан,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праве оперативного управления за муниципальным бюджетным общеобразова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ельным учреждением «Средн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яя общеобразовательная школа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№ 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22.11.2012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2729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Свидетельство о государственной регистрации права </w:t>
            </w:r>
          </w:p>
          <w:p w:rsidR="004110E4" w:rsidRPr="007551DC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7.06.2014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16-АН </w:t>
            </w:r>
          </w:p>
          <w:p w:rsidR="0004089D" w:rsidRPr="00BB526C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404931,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оперативное управление, бессрочное</w:t>
            </w:r>
          </w:p>
        </w:tc>
      </w:tr>
      <w:tr w:rsidR="0004089D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C820F1" w:rsidRDefault="0004089D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2563C9" w:rsidRDefault="0051689E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математики -2</w:t>
            </w:r>
            <w:r w:rsidR="0004089D"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кабинета.</w:t>
            </w:r>
          </w:p>
          <w:p w:rsidR="0004089D" w:rsidRPr="002563C9" w:rsidRDefault="0004089D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Проекционный комплект – 2 шт.; </w:t>
            </w:r>
          </w:p>
          <w:p w:rsidR="0004089D" w:rsidRPr="002563C9" w:rsidRDefault="0004089D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 –3 шт.; </w:t>
            </w:r>
          </w:p>
          <w:p w:rsidR="0004089D" w:rsidRPr="002563C9" w:rsidRDefault="0004089D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комплект– 1 шт.; </w:t>
            </w:r>
          </w:p>
          <w:p w:rsidR="0004089D" w:rsidRPr="002563C9" w:rsidRDefault="0051689E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 –2</w:t>
            </w:r>
            <w:r w:rsidR="0004089D"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шт.; </w:t>
            </w:r>
          </w:p>
          <w:p w:rsidR="0004089D" w:rsidRPr="002563C9" w:rsidRDefault="0051689E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 – 2</w:t>
            </w:r>
            <w:r w:rsidR="0004089D"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</w:t>
            </w:r>
          </w:p>
          <w:p w:rsidR="0004089D" w:rsidRPr="002563C9" w:rsidRDefault="0051689E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парты ученические–3</w:t>
            </w:r>
            <w:r w:rsidR="0004089D"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0шт.; </w:t>
            </w:r>
          </w:p>
          <w:p w:rsidR="0004089D" w:rsidRPr="002563C9" w:rsidRDefault="0051689E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шкафы – </w:t>
            </w:r>
            <w:r w:rsidR="0004089D" w:rsidRPr="002563C9">
              <w:rPr>
                <w:rFonts w:ascii="Times New Roman" w:hAnsi="Times New Roman" w:cs="Times New Roman"/>
                <w:sz w:val="28"/>
                <w:szCs w:val="28"/>
              </w:rPr>
              <w:t>4 шт.;</w:t>
            </w:r>
          </w:p>
          <w:p w:rsidR="0004089D" w:rsidRPr="002563C9" w:rsidRDefault="0051689E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ученический-6</w:t>
            </w:r>
            <w:r w:rsidR="0004089D"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proofErr w:type="spellStart"/>
            <w:r w:rsidR="0004089D" w:rsidRPr="002563C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="0004089D" w:rsidRPr="002563C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4089D" w:rsidRPr="002563C9" w:rsidRDefault="0004089D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стенды – 4 шт.;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4089D" w:rsidRPr="004C7572" w:rsidRDefault="0051689E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меловая – 2</w:t>
            </w:r>
            <w:r w:rsidR="0004089D"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2563C9" w:rsidRDefault="0004089D" w:rsidP="002563C9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423332, Республика Татарстан, </w:t>
            </w:r>
            <w:proofErr w:type="spellStart"/>
            <w:r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</w:t>
            </w:r>
          </w:p>
          <w:p w:rsidR="0004089D" w:rsidRPr="002563C9" w:rsidRDefault="0004089D" w:rsidP="002563C9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  <w:r w:rsidR="008416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Азнакаево, ул. Пушкина, д. 1</w:t>
            </w:r>
          </w:p>
          <w:p w:rsidR="0004089D" w:rsidRPr="004C7572" w:rsidRDefault="0004089D" w:rsidP="0051689E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кабинеты № </w:t>
            </w:r>
            <w:r w:rsidR="000A5329">
              <w:rPr>
                <w:rFonts w:ascii="Times New Roman" w:eastAsia="Times New Roman" w:hAnsi="Times New Roman" w:cs="Times New Roman"/>
                <w:sz w:val="28"/>
                <w:szCs w:val="28"/>
              </w:rPr>
              <w:t>4,16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муниципальным учреждением от 26.12.2012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Дополнительное соглашение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03-106-70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23.01.2015 г.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-тельная школа №3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4110E4" w:rsidRPr="007551DC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17.08.2007 г.№03-006-8, срок действия – бессрочный.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Распоряжение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закреплении имущества, полученного из государственной собственности Республики Татарстан,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праве оперативного управления за муниципальным бюджетным общеобразова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ельным учреждением «Средн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яя общеобразовательная школа № 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22.11.2012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2729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Свидетельство о государственной регистрации права </w:t>
            </w:r>
          </w:p>
          <w:p w:rsidR="004110E4" w:rsidRPr="007551DC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7.06.2014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16-АН </w:t>
            </w:r>
          </w:p>
          <w:p w:rsidR="0004089D" w:rsidRPr="004C7572" w:rsidRDefault="004110E4" w:rsidP="004110E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404931,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оперативное управление, бессрочное</w:t>
            </w:r>
          </w:p>
        </w:tc>
      </w:tr>
      <w:tr w:rsidR="0004089D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C820F1" w:rsidRDefault="0004089D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и ИКТ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информатики -1кабинет.</w:t>
            </w:r>
          </w:p>
          <w:p w:rsidR="0004089D" w:rsidRPr="004C7572" w:rsidRDefault="0004089D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Интерактивный комплект – 1 шт.; </w:t>
            </w:r>
          </w:p>
          <w:p w:rsidR="0004089D" w:rsidRPr="004C7572" w:rsidRDefault="0004089D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компьютер –13 шт.; </w:t>
            </w:r>
          </w:p>
          <w:p w:rsidR="0004089D" w:rsidRPr="004C7572" w:rsidRDefault="0004089D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многофункциональное устройство (принтер, сканер, копир) -1шт;</w:t>
            </w:r>
          </w:p>
          <w:p w:rsidR="0004089D" w:rsidRPr="004C7572" w:rsidRDefault="0004089D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стол учителя –1 шт.;</w:t>
            </w:r>
          </w:p>
          <w:p w:rsidR="0004089D" w:rsidRPr="004C7572" w:rsidRDefault="0004089D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стул учителя – 1 шт.;</w:t>
            </w:r>
          </w:p>
          <w:p w:rsidR="0004089D" w:rsidRPr="004C7572" w:rsidRDefault="0004089D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компьютерный стол  – 12шт.; </w:t>
            </w:r>
          </w:p>
          <w:p w:rsidR="0004089D" w:rsidRPr="004C7572" w:rsidRDefault="0004089D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lastRenderedPageBreak/>
              <w:t>поворотные (регулируемые) стулья -12;</w:t>
            </w:r>
          </w:p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стенды – 1шт;</w:t>
            </w:r>
          </w:p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тумба-1шт.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4C7572" w:rsidRDefault="0004089D" w:rsidP="000E35CC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423332, Республика Татарстан, </w:t>
            </w:r>
            <w:proofErr w:type="spellStart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</w:t>
            </w:r>
          </w:p>
          <w:p w:rsidR="0004089D" w:rsidRPr="004C7572" w:rsidRDefault="00841651" w:rsidP="000E35CC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 Азнакаево, ул. Пушкина</w:t>
            </w:r>
            <w:r w:rsidR="0004089D"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</w:t>
            </w:r>
            <w:r w:rsidR="000A53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муниципальным учреждением от 26.12.2012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Дополнительное соглашение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03-106-70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23.01.2015 г.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муниципального имущества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-тельная школа №3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4110E4" w:rsidRPr="007551DC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17.08.2007 г.№03-006-8, срок действия – бессрочный.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Распоряжение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имущества, полученного из государственной собственности Республики Татарстан,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праве оперативного управления за муниципальным бюджетным общеобразова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ельным учреждением «Средн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яя общеобразовательная школа № 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22.11.2012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2729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Свидетельство о государственной регистрации права </w:t>
            </w:r>
          </w:p>
          <w:p w:rsidR="004110E4" w:rsidRPr="007551DC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7.06.2014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16-АН </w:t>
            </w:r>
          </w:p>
          <w:p w:rsidR="0004089D" w:rsidRPr="004C7572" w:rsidRDefault="004110E4" w:rsidP="004110E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404931,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оперативное управление, бессрочное</w:t>
            </w:r>
          </w:p>
        </w:tc>
      </w:tr>
      <w:tr w:rsidR="0004089D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C820F1" w:rsidRDefault="0004089D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риродоведение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географии -1кабинет.</w:t>
            </w:r>
          </w:p>
          <w:p w:rsidR="0004089D" w:rsidRPr="004C7572" w:rsidRDefault="0004089D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экран– 1 шт.; </w:t>
            </w:r>
          </w:p>
          <w:p w:rsidR="0004089D" w:rsidRPr="004C7572" w:rsidRDefault="0004089D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компьютер –1 шт.; </w:t>
            </w:r>
          </w:p>
          <w:p w:rsidR="0004089D" w:rsidRPr="004C7572" w:rsidRDefault="0004089D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–1 шт.; </w:t>
            </w:r>
          </w:p>
          <w:p w:rsidR="0004089D" w:rsidRPr="004C7572" w:rsidRDefault="0004089D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парты ученические – 13шт.; </w:t>
            </w:r>
          </w:p>
          <w:p w:rsidR="0004089D" w:rsidRPr="004C7572" w:rsidRDefault="0004089D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4 шт.; </w:t>
            </w:r>
          </w:p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стенды – 1 шт.</w:t>
            </w:r>
          </w:p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доска меловая -1 шт.; </w:t>
            </w:r>
          </w:p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стул учителя-1шт; </w:t>
            </w:r>
          </w:p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принтер-1шт.; </w:t>
            </w:r>
          </w:p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стул ученический-26.</w:t>
            </w:r>
          </w:p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4C7572" w:rsidRDefault="0004089D" w:rsidP="000E35CC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423332, Республика Татарстан, </w:t>
            </w:r>
            <w:proofErr w:type="spellStart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</w:t>
            </w:r>
          </w:p>
          <w:p w:rsidR="0004089D" w:rsidRPr="004C7572" w:rsidRDefault="0004089D" w:rsidP="000E35CC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  <w:r w:rsidR="008416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Азнакаево, ул. Пушкина, д. 1</w:t>
            </w:r>
          </w:p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</w:t>
            </w:r>
            <w:r w:rsidR="000A53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18</w:t>
            </w: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муниципальным учреждением от 26.12.2012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Дополнительное соглашение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03-106-70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23.01.2015 г.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-тельная школа №3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4110E4" w:rsidRPr="007551DC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17.08.2007 г.№03-006-8, срок действия – бессрочный.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Распоряжение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имущества, полученного из государственной собственности Республики Татарстан,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праве оперативного управления за муниципальным бюджетным общеобразова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ельным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учреждением «Средн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яя общеобразовательная школа № 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22.11.2012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2729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Свидетельство о государственной регистрации права </w:t>
            </w:r>
          </w:p>
          <w:p w:rsidR="004110E4" w:rsidRPr="007551DC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7.06.2014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16-АН </w:t>
            </w:r>
          </w:p>
          <w:p w:rsidR="0004089D" w:rsidRPr="004C7572" w:rsidRDefault="004110E4" w:rsidP="004110E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404931,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оперативное управление, бессрочное</w:t>
            </w:r>
          </w:p>
        </w:tc>
      </w:tr>
      <w:tr w:rsidR="0004089D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C820F1" w:rsidRDefault="0004089D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04089D" w:rsidRPr="00F04668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4C7572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географии -1кабинет.</w:t>
            </w:r>
          </w:p>
          <w:p w:rsidR="0004089D" w:rsidRPr="004C7572" w:rsidRDefault="0004089D" w:rsidP="00316BE1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экран– 1 шт.; </w:t>
            </w:r>
          </w:p>
          <w:p w:rsidR="0004089D" w:rsidRPr="004C7572" w:rsidRDefault="0004089D" w:rsidP="00316BE1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компьютер –1 шт.; </w:t>
            </w:r>
          </w:p>
          <w:p w:rsidR="0004089D" w:rsidRPr="004C7572" w:rsidRDefault="0004089D" w:rsidP="00316BE1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–1 шт.; </w:t>
            </w:r>
          </w:p>
          <w:p w:rsidR="0004089D" w:rsidRPr="004C7572" w:rsidRDefault="0004089D" w:rsidP="00316BE1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парты ученические – 13шт.; </w:t>
            </w:r>
          </w:p>
          <w:p w:rsidR="0004089D" w:rsidRPr="004C7572" w:rsidRDefault="0004089D" w:rsidP="00316BE1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4 шт.; </w:t>
            </w:r>
          </w:p>
          <w:p w:rsidR="0004089D" w:rsidRPr="004C7572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стенды – 1 шт.</w:t>
            </w:r>
          </w:p>
          <w:p w:rsidR="0004089D" w:rsidRPr="004C7572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доска меловая -1 шт.; </w:t>
            </w:r>
          </w:p>
          <w:p w:rsidR="0004089D" w:rsidRPr="004C7572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стул учителя-1шт; </w:t>
            </w:r>
          </w:p>
          <w:p w:rsidR="0004089D" w:rsidRPr="004C7572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принтер-1шт.; </w:t>
            </w:r>
          </w:p>
          <w:p w:rsidR="0004089D" w:rsidRPr="004C7572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стул ученический-26.</w:t>
            </w:r>
          </w:p>
          <w:p w:rsidR="0004089D" w:rsidRPr="004C7572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4C7572" w:rsidRDefault="0004089D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423332, Республика Татарстан, </w:t>
            </w:r>
            <w:proofErr w:type="spellStart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</w:t>
            </w:r>
          </w:p>
          <w:p w:rsidR="0004089D" w:rsidRPr="004C7572" w:rsidRDefault="0004089D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  <w:r w:rsidR="008416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Азнакаево, ул. Пушкина, д. 1</w:t>
            </w:r>
          </w:p>
          <w:p w:rsidR="0004089D" w:rsidRPr="004C7572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</w:t>
            </w:r>
            <w:r w:rsidR="000A53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4C7572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муниципальным учреждением от 26.12.2012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Дополнительное соглашение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03-106-70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23.01.2015 г.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-тельная школа №3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4110E4" w:rsidRPr="007551DC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17.08.2007 г.№03-006-8,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срок действия – бессрочный.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Распоряжение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имущества, полученного из государственной собственности Республики Татарстан,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праве оперативного управления за муниципальным бюджетным общеобразова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ельным учреждением «Средн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яя общеобразовательная школа № 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22.11.2012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2729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Свидетельство о государственной регистрации права </w:t>
            </w:r>
          </w:p>
          <w:p w:rsidR="004110E4" w:rsidRPr="007551DC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7.06.2014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16-АН </w:t>
            </w:r>
          </w:p>
          <w:p w:rsidR="0004089D" w:rsidRPr="004C7572" w:rsidRDefault="004110E4" w:rsidP="004110E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404931,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оперативное управление, бессрочное</w:t>
            </w:r>
          </w:p>
        </w:tc>
      </w:tr>
      <w:tr w:rsidR="0004089D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C820F1" w:rsidRDefault="0004089D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биологии -1кабинет.</w:t>
            </w:r>
          </w:p>
          <w:p w:rsidR="0004089D" w:rsidRPr="004C7572" w:rsidRDefault="0004089D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комплект – 1 шт.; </w:t>
            </w:r>
          </w:p>
          <w:p w:rsidR="0004089D" w:rsidRPr="004C7572" w:rsidRDefault="0004089D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компьютер –1 шт.; </w:t>
            </w:r>
          </w:p>
          <w:p w:rsidR="0004089D" w:rsidRPr="004C7572" w:rsidRDefault="0004089D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–1 шт.; </w:t>
            </w:r>
          </w:p>
          <w:p w:rsidR="0004089D" w:rsidRPr="004C7572" w:rsidRDefault="0004089D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стул учителя – 1 шт.,</w:t>
            </w:r>
          </w:p>
          <w:p w:rsidR="0004089D" w:rsidRDefault="0004089D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парты ученические –</w:t>
            </w:r>
          </w:p>
          <w:p w:rsidR="0004089D" w:rsidRDefault="0004089D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C7572">
              <w:rPr>
                <w:sz w:val="28"/>
                <w:szCs w:val="28"/>
              </w:rPr>
              <w:t>шт</w:t>
            </w:r>
            <w:proofErr w:type="spellEnd"/>
            <w:r w:rsidRPr="004C7572">
              <w:rPr>
                <w:sz w:val="28"/>
                <w:szCs w:val="28"/>
              </w:rPr>
              <w:t xml:space="preserve">; </w:t>
            </w:r>
          </w:p>
          <w:p w:rsidR="0004089D" w:rsidRPr="004C7572" w:rsidRDefault="0004089D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lastRenderedPageBreak/>
              <w:t xml:space="preserve">стул ученический - 26 шт.; </w:t>
            </w:r>
          </w:p>
          <w:p w:rsidR="0004089D" w:rsidRPr="004C7572" w:rsidRDefault="0004089D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4 шт.; </w:t>
            </w:r>
          </w:p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стенды – 2шт; </w:t>
            </w:r>
          </w:p>
          <w:p w:rsidR="0004089D" w:rsidRDefault="0084165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вытяжной шкаф ШВ-101-1шт; </w:t>
            </w:r>
          </w:p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4C7572" w:rsidRDefault="0004089D" w:rsidP="000E35CC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423330, Республика Татарстан, </w:t>
            </w:r>
            <w:proofErr w:type="spellStart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</w:t>
            </w:r>
          </w:p>
          <w:p w:rsidR="0004089D" w:rsidRPr="004C7572" w:rsidRDefault="00841651" w:rsidP="000E35CC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 Азнакаево, ул. Пушкина, д 1</w:t>
            </w:r>
          </w:p>
          <w:p w:rsidR="0004089D" w:rsidRPr="004C7572" w:rsidRDefault="000A5329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№ 18</w:t>
            </w:r>
            <w:r w:rsidR="0004089D"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муниципальным учреждением от 26.12.2012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Дополнительное соглашение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03-106-70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23.01.2015 г.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 договору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-тельная школа №3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4110E4" w:rsidRPr="007551DC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17.08.2007 г.№03-006-8, срок действия – бессрочный.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Распоряжение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имущества, полученного из государственной собственности Республики Татарстан,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праве оперативного управления за муниципальным бюджетным общеобразова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ельным учреждением «Средн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яя общеобразовательная школа № 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22.11.2012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2729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Свидетельство о государственной регистрации права </w:t>
            </w:r>
          </w:p>
          <w:p w:rsidR="004110E4" w:rsidRPr="007551DC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7.06.2014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16-АН </w:t>
            </w:r>
          </w:p>
          <w:p w:rsidR="0004089D" w:rsidRPr="004C7572" w:rsidRDefault="004110E4" w:rsidP="004110E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404931,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оперативное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управление, бессрочное</w:t>
            </w:r>
          </w:p>
        </w:tc>
      </w:tr>
      <w:tr w:rsidR="0004089D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C820F1" w:rsidRDefault="0004089D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химии -1кабинет.</w:t>
            </w:r>
          </w:p>
          <w:p w:rsidR="0004089D" w:rsidRPr="004C7572" w:rsidRDefault="0004089D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комплект – 1 шт.; </w:t>
            </w:r>
          </w:p>
          <w:p w:rsidR="0004089D" w:rsidRPr="004C7572" w:rsidRDefault="0004089D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компьютер –1 шт.; </w:t>
            </w:r>
          </w:p>
          <w:p w:rsidR="0004089D" w:rsidRPr="004C7572" w:rsidRDefault="0004089D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 1 шт.; </w:t>
            </w:r>
          </w:p>
          <w:p w:rsidR="0004089D" w:rsidRPr="004C7572" w:rsidRDefault="0004089D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стул учителя – 1 шт.;</w:t>
            </w:r>
          </w:p>
          <w:p w:rsidR="0004089D" w:rsidRDefault="0004089D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парты ученические–</w:t>
            </w:r>
            <w:r w:rsidRPr="004C7572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шт</w:t>
            </w:r>
            <w:r w:rsidRPr="004C7572">
              <w:rPr>
                <w:sz w:val="28"/>
                <w:szCs w:val="28"/>
              </w:rPr>
              <w:t xml:space="preserve"> парты лабораторные</w:t>
            </w:r>
            <w:r>
              <w:rPr>
                <w:sz w:val="28"/>
                <w:szCs w:val="28"/>
              </w:rPr>
              <w:t xml:space="preserve"> </w:t>
            </w:r>
            <w:r w:rsidRPr="004C757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</w:p>
          <w:p w:rsidR="0004089D" w:rsidRDefault="0004089D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  <w:r>
              <w:rPr>
                <w:sz w:val="28"/>
                <w:szCs w:val="28"/>
              </w:rPr>
              <w:t>;</w:t>
            </w:r>
            <w:r w:rsidRPr="004C7572">
              <w:rPr>
                <w:sz w:val="28"/>
                <w:szCs w:val="28"/>
              </w:rPr>
              <w:t xml:space="preserve"> </w:t>
            </w:r>
          </w:p>
          <w:p w:rsidR="0004089D" w:rsidRPr="004C7572" w:rsidRDefault="0004089D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демонстрационный-1шт</w:t>
            </w:r>
            <w:r w:rsidRPr="004C7572">
              <w:rPr>
                <w:sz w:val="28"/>
                <w:szCs w:val="28"/>
              </w:rPr>
              <w:t xml:space="preserve"> </w:t>
            </w:r>
          </w:p>
          <w:p w:rsidR="0004089D" w:rsidRPr="004C7572" w:rsidRDefault="0004089D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2 шт.; </w:t>
            </w:r>
          </w:p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стенды – 1 шт.</w:t>
            </w:r>
          </w:p>
          <w:p w:rsidR="0004089D" w:rsidRPr="004C7572" w:rsidRDefault="0004089D" w:rsidP="00465057">
            <w:pPr>
              <w:pStyle w:val="ConsPlusCell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стул ученический-21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вытяжной шкаф демонстрационный ШВ 101-1шт; </w:t>
            </w:r>
          </w:p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доска напольная поворотная для письма мелом и маркером-1,</w:t>
            </w:r>
          </w:p>
          <w:p w:rsidR="0004089D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доска меловая настенная – 1 шт.</w:t>
            </w:r>
          </w:p>
          <w:p w:rsidR="0004089D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лабораторное оборудование;</w:t>
            </w:r>
          </w:p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наглядные пособия</w:t>
            </w:r>
          </w:p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4C7572" w:rsidRDefault="0004089D" w:rsidP="000E35CC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423330, Республика Татарстан, </w:t>
            </w:r>
            <w:proofErr w:type="spellStart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</w:t>
            </w:r>
          </w:p>
          <w:p w:rsidR="0004089D" w:rsidRPr="004C7572" w:rsidRDefault="0004089D" w:rsidP="000E35CC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  <w:r w:rsidR="008416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Азнакаево, ул. Пушкина, д. 1</w:t>
            </w:r>
          </w:p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</w:t>
            </w:r>
            <w:r w:rsidR="000A53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3</w:t>
            </w: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муниципальным учреждением от 26.12.2012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Дополнительное соглашение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03-106-70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23.01.2015 г.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-тельная школа №3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4110E4" w:rsidRPr="007551DC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17.08.2007 г.№03-006-8, срок действия – бессрочный.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Распоряжение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имущества, полученного из государственной собственности Республики Татарстан,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оперативного управления за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муниципальным бюджетным общеобразова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ельным учреждением «Средн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яя общеобразовательная школа № 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22.11.2012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2729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Свидетельство о государственной регистрации права </w:t>
            </w:r>
          </w:p>
          <w:p w:rsidR="004110E4" w:rsidRPr="007551DC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7.06.2014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16-АН </w:t>
            </w:r>
          </w:p>
          <w:p w:rsidR="0004089D" w:rsidRPr="004C7572" w:rsidRDefault="004110E4" w:rsidP="004110E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404931,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оперативное управление, бессрочное</w:t>
            </w:r>
          </w:p>
        </w:tc>
      </w:tr>
      <w:tr w:rsidR="0004089D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C820F1" w:rsidRDefault="0004089D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физики -1кабинет.</w:t>
            </w:r>
          </w:p>
          <w:p w:rsidR="0004089D" w:rsidRPr="004C7572" w:rsidRDefault="0004089D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комплект – 1 шт.; </w:t>
            </w:r>
          </w:p>
          <w:p w:rsidR="0004089D" w:rsidRPr="004C7572" w:rsidRDefault="0004089D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компьютер –1 шт.; </w:t>
            </w:r>
          </w:p>
          <w:p w:rsidR="0004089D" w:rsidRPr="004C7572" w:rsidRDefault="0004089D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стол учителя –1 шт.;</w:t>
            </w:r>
          </w:p>
          <w:p w:rsidR="0004089D" w:rsidRPr="004C7572" w:rsidRDefault="0004089D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стул учителя – 1 шт. </w:t>
            </w:r>
          </w:p>
          <w:p w:rsidR="0004089D" w:rsidRPr="004C7572" w:rsidRDefault="0004089D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парты ученические –14 шт.; стул ученический - 28 </w:t>
            </w:r>
            <w:proofErr w:type="spellStart"/>
            <w:r w:rsidRPr="004C7572">
              <w:rPr>
                <w:sz w:val="28"/>
                <w:szCs w:val="28"/>
              </w:rPr>
              <w:t>шт</w:t>
            </w:r>
            <w:proofErr w:type="spellEnd"/>
            <w:r w:rsidRPr="004C7572">
              <w:rPr>
                <w:sz w:val="28"/>
                <w:szCs w:val="28"/>
              </w:rPr>
              <w:t xml:space="preserve">; </w:t>
            </w:r>
          </w:p>
          <w:p w:rsidR="0004089D" w:rsidRPr="004C7572" w:rsidRDefault="0004089D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4 шт.; </w:t>
            </w:r>
          </w:p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стенды – 2 шт., </w:t>
            </w:r>
          </w:p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принтер -1 шт.; </w:t>
            </w:r>
          </w:p>
          <w:p w:rsidR="0004089D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стол демонстрационный -1 комплект</w:t>
            </w:r>
          </w:p>
          <w:p w:rsidR="0004089D" w:rsidRDefault="0004089D" w:rsidP="0098500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лабораторное оборудование;</w:t>
            </w:r>
          </w:p>
          <w:p w:rsidR="0004089D" w:rsidRPr="004C7572" w:rsidRDefault="0004089D" w:rsidP="0098500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4C7572" w:rsidRDefault="0004089D" w:rsidP="000E35CC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423332, Республика Татарстан, </w:t>
            </w:r>
            <w:proofErr w:type="spellStart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</w:t>
            </w:r>
          </w:p>
          <w:p w:rsidR="0004089D" w:rsidRPr="004C7572" w:rsidRDefault="0004089D" w:rsidP="000E35CC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Азнакаево, </w:t>
            </w:r>
          </w:p>
          <w:p w:rsidR="0004089D" w:rsidRPr="004C7572" w:rsidRDefault="00841651" w:rsidP="000E35CC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ул. Пушкина, д 1</w:t>
            </w:r>
          </w:p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</w:t>
            </w:r>
            <w:r w:rsidR="000A5329">
              <w:rPr>
                <w:rFonts w:ascii="Times New Roman" w:eastAsia="Times New Roman" w:hAnsi="Times New Roman" w:cs="Times New Roman"/>
                <w:sz w:val="28"/>
                <w:szCs w:val="28"/>
              </w:rPr>
              <w:t>бинет №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4C7572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муниципальным учреждением от 26.12.2012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Дополнительное соглашение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03-106-70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23.01.2015 г.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-тельная школа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№3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4110E4" w:rsidRPr="007551DC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17.08.2007 г.№03-006-8, срок действия – бессрочный.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Распоряжение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имущества, полученного из государственной собственности Республики Татарстан,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праве оперативного управления за муниципальным бюджетным общеобразова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ельным учреждением «Средн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яя общеобразовательная школа № 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22.11.2012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2729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Свидетельство о государственной регистрации права </w:t>
            </w:r>
          </w:p>
          <w:p w:rsidR="004110E4" w:rsidRPr="007551DC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7.06.2014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4110E4" w:rsidRDefault="004110E4" w:rsidP="004110E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16-АН </w:t>
            </w:r>
          </w:p>
          <w:p w:rsidR="0004089D" w:rsidRPr="004C7572" w:rsidRDefault="004110E4" w:rsidP="004110E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404931,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оперативное управление, бессрочное</w:t>
            </w:r>
          </w:p>
        </w:tc>
      </w:tr>
      <w:tr w:rsidR="0004089D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C820F1" w:rsidRDefault="0004089D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04089D" w:rsidRPr="00F04668" w:rsidRDefault="0004089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Искусство (Музыка и ИЗО)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4C7572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музыки -1кабинет.</w:t>
            </w:r>
          </w:p>
          <w:p w:rsidR="0004089D" w:rsidRPr="004C7572" w:rsidRDefault="0004089D" w:rsidP="00316BE1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комплект – 1 шт.; </w:t>
            </w:r>
          </w:p>
          <w:p w:rsidR="0004089D" w:rsidRPr="004C7572" w:rsidRDefault="0004089D" w:rsidP="00316BE1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компьютер –1 шт.; </w:t>
            </w:r>
          </w:p>
          <w:p w:rsidR="0004089D" w:rsidRPr="004C7572" w:rsidRDefault="0004089D" w:rsidP="00316BE1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–1 шт.; </w:t>
            </w:r>
          </w:p>
          <w:p w:rsidR="0004089D" w:rsidRDefault="0004089D" w:rsidP="00316BE1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парты ученические-15шт.; </w:t>
            </w:r>
          </w:p>
          <w:p w:rsidR="0004089D" w:rsidRPr="004C7572" w:rsidRDefault="0004089D" w:rsidP="00316BE1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lastRenderedPageBreak/>
              <w:t xml:space="preserve">стул ученический-30шт; доска меловая – 1 шт.; </w:t>
            </w:r>
          </w:p>
          <w:p w:rsidR="0004089D" w:rsidRPr="004C7572" w:rsidRDefault="0004089D" w:rsidP="00316BE1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4 шт.; </w:t>
            </w:r>
          </w:p>
          <w:p w:rsidR="0004089D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стенды – 2 шт.</w:t>
            </w:r>
          </w:p>
          <w:p w:rsidR="0004089D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89D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89D" w:rsidRPr="00DA75AA" w:rsidRDefault="0004089D" w:rsidP="00DA75A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A75AA">
              <w:rPr>
                <w:rFonts w:ascii="Times New Roman" w:hAnsi="Times New Roman" w:cs="Times New Roman"/>
                <w:sz w:val="28"/>
                <w:szCs w:val="28"/>
              </w:rPr>
              <w:t>Кабинет ИЗО -1кабинет.</w:t>
            </w:r>
          </w:p>
          <w:p w:rsidR="0004089D" w:rsidRPr="00DA75AA" w:rsidRDefault="0004089D" w:rsidP="00DA75A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A75AA">
              <w:rPr>
                <w:rFonts w:ascii="Times New Roman" w:hAnsi="Times New Roman" w:cs="Times New Roman"/>
                <w:sz w:val="28"/>
                <w:szCs w:val="28"/>
              </w:rPr>
              <w:t xml:space="preserve">Проекционный комплект – 1 шт.; </w:t>
            </w:r>
          </w:p>
          <w:p w:rsidR="0004089D" w:rsidRPr="00DA75AA" w:rsidRDefault="0004089D" w:rsidP="00DA75A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A75AA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 –1 шт.; </w:t>
            </w:r>
          </w:p>
          <w:p w:rsidR="0004089D" w:rsidRPr="00DA75AA" w:rsidRDefault="0004089D" w:rsidP="00DA75A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A75AA">
              <w:rPr>
                <w:rFonts w:ascii="Times New Roman" w:hAnsi="Times New Roman" w:cs="Times New Roman"/>
                <w:sz w:val="28"/>
                <w:szCs w:val="28"/>
              </w:rPr>
              <w:t xml:space="preserve">стол учителя –1 шт.; </w:t>
            </w:r>
          </w:p>
          <w:p w:rsidR="0004089D" w:rsidRPr="00DA75AA" w:rsidRDefault="0004089D" w:rsidP="00DA75A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A75AA">
              <w:rPr>
                <w:rFonts w:ascii="Times New Roman" w:hAnsi="Times New Roman" w:cs="Times New Roman"/>
                <w:sz w:val="28"/>
                <w:szCs w:val="28"/>
              </w:rPr>
              <w:t>стул учителя – 1 шт.;</w:t>
            </w:r>
          </w:p>
          <w:p w:rsidR="0004089D" w:rsidRPr="00DA75AA" w:rsidRDefault="0004089D" w:rsidP="00DA75A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A75AA">
              <w:rPr>
                <w:rFonts w:ascii="Times New Roman" w:hAnsi="Times New Roman" w:cs="Times New Roman"/>
                <w:sz w:val="28"/>
                <w:szCs w:val="28"/>
              </w:rPr>
              <w:t>парты ученические – 15 шт.; стул ученический - 30шт;</w:t>
            </w:r>
          </w:p>
          <w:p w:rsidR="0004089D" w:rsidRPr="00DA75AA" w:rsidRDefault="0004089D" w:rsidP="00DA75A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A75AA">
              <w:rPr>
                <w:rFonts w:ascii="Times New Roman" w:hAnsi="Times New Roman" w:cs="Times New Roman"/>
                <w:sz w:val="28"/>
                <w:szCs w:val="28"/>
              </w:rPr>
              <w:t xml:space="preserve">шкафы – 4 шт.; </w:t>
            </w:r>
          </w:p>
          <w:p w:rsidR="0004089D" w:rsidRPr="00DA75AA" w:rsidRDefault="0004089D" w:rsidP="00DA75A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A75AA">
              <w:rPr>
                <w:rFonts w:ascii="Times New Roman" w:hAnsi="Times New Roman" w:cs="Times New Roman"/>
                <w:sz w:val="28"/>
                <w:szCs w:val="28"/>
              </w:rPr>
              <w:t>доска меловая – 1 шт.;</w:t>
            </w:r>
          </w:p>
          <w:p w:rsidR="0004089D" w:rsidRPr="004C7572" w:rsidRDefault="0004089D" w:rsidP="00DA75A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A75AA">
              <w:rPr>
                <w:rFonts w:ascii="Times New Roman" w:hAnsi="Times New Roman" w:cs="Times New Roman"/>
                <w:sz w:val="28"/>
                <w:szCs w:val="28"/>
              </w:rPr>
              <w:t>стенды – 2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4C7572" w:rsidRDefault="0004089D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423332</w:t>
            </w: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</w:t>
            </w:r>
          </w:p>
          <w:p w:rsidR="0004089D" w:rsidRPr="004C7572" w:rsidRDefault="0004089D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FA702F">
              <w:rPr>
                <w:rFonts w:ascii="Times New Roman" w:eastAsia="Times New Roman" w:hAnsi="Times New Roman" w:cs="Times New Roman"/>
                <w:sz w:val="28"/>
                <w:szCs w:val="28"/>
              </w:rPr>
              <w:t>. Азнакаево, ул. Пушкина, д 1</w:t>
            </w:r>
          </w:p>
          <w:p w:rsidR="0004089D" w:rsidRDefault="0004089D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</w:t>
            </w:r>
            <w:r w:rsidR="000A53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21</w:t>
            </w:r>
          </w:p>
          <w:p w:rsidR="0004089D" w:rsidRDefault="0004089D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089D" w:rsidRDefault="0004089D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089D" w:rsidRDefault="0004089D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089D" w:rsidRDefault="0004089D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089D" w:rsidRDefault="0004089D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089D" w:rsidRDefault="0004089D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702F" w:rsidRDefault="00FA702F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702F" w:rsidRDefault="00FA702F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089D" w:rsidRPr="004C7572" w:rsidRDefault="0004089D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423332</w:t>
            </w: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</w:t>
            </w:r>
          </w:p>
          <w:p w:rsidR="0004089D" w:rsidRPr="004C7572" w:rsidRDefault="0004089D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FA702F">
              <w:rPr>
                <w:rFonts w:ascii="Times New Roman" w:eastAsia="Times New Roman" w:hAnsi="Times New Roman" w:cs="Times New Roman"/>
                <w:sz w:val="28"/>
                <w:szCs w:val="28"/>
              </w:rPr>
              <w:t>. Азнакаево, ул. Пушкина, д 1</w:t>
            </w:r>
          </w:p>
          <w:p w:rsidR="0004089D" w:rsidRDefault="000A5329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№ 23</w:t>
            </w:r>
          </w:p>
          <w:p w:rsidR="0004089D" w:rsidRDefault="0004089D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089D" w:rsidRPr="004C7572" w:rsidRDefault="0004089D" w:rsidP="00DA75A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9D" w:rsidRPr="004C7572" w:rsidRDefault="0004089D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89E" w:rsidRDefault="0051689E" w:rsidP="0051689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муниципальным учреждением от 26.12.2012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Дополнительное соглашение </w:t>
            </w:r>
          </w:p>
          <w:p w:rsidR="0051689E" w:rsidRDefault="0051689E" w:rsidP="0051689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№ 03-106-70 </w:t>
            </w:r>
          </w:p>
          <w:p w:rsidR="0051689E" w:rsidRDefault="0051689E" w:rsidP="0051689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23.01.2015 г.</w:t>
            </w:r>
          </w:p>
          <w:p w:rsidR="0051689E" w:rsidRDefault="0051689E" w:rsidP="0051689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51689E" w:rsidRDefault="0051689E" w:rsidP="0051689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51689E" w:rsidRDefault="0051689E" w:rsidP="0051689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-тельная школа №3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51689E" w:rsidRPr="007551DC" w:rsidRDefault="0051689E" w:rsidP="0051689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17.08.2007 г.№03-006-8, срок действия – бессрочный. </w:t>
            </w:r>
          </w:p>
          <w:p w:rsidR="0051689E" w:rsidRDefault="0051689E" w:rsidP="0051689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Распоряжение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имущества, полученного из государственной собственности Республики Татарстан, </w:t>
            </w:r>
          </w:p>
          <w:p w:rsidR="0051689E" w:rsidRDefault="0051689E" w:rsidP="0051689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праве оперативного управления за муниципальным бюджетным общеобразова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ельным учреждением «Средн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яя общеобразовательная школа № 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 </w:t>
            </w:r>
          </w:p>
          <w:p w:rsidR="0051689E" w:rsidRDefault="0051689E" w:rsidP="0051689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22.11.2012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51689E" w:rsidRDefault="0051689E" w:rsidP="0051689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2729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Свидетельство о государственной регистрации права </w:t>
            </w:r>
          </w:p>
          <w:p w:rsidR="0051689E" w:rsidRPr="007551DC" w:rsidRDefault="0051689E" w:rsidP="0051689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7.06.2014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51689E" w:rsidRDefault="0051689E" w:rsidP="0051689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серия 16-АН </w:t>
            </w:r>
          </w:p>
          <w:p w:rsidR="0004089D" w:rsidRPr="004C7572" w:rsidRDefault="0051689E" w:rsidP="0051689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404931,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оперативное управление, бессрочное</w:t>
            </w:r>
          </w:p>
        </w:tc>
      </w:tr>
      <w:tr w:rsidR="00BA2BD0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C820F1" w:rsidRDefault="00BA2BD0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(труд)  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обработки ткани -1 кабинет.</w:t>
            </w:r>
          </w:p>
          <w:p w:rsidR="00BA2BD0" w:rsidRPr="004C7572" w:rsidRDefault="00BA2BD0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комплект  – 1 шт.; </w:t>
            </w:r>
          </w:p>
          <w:p w:rsidR="00BA2BD0" w:rsidRPr="004C7572" w:rsidRDefault="00BA2BD0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стол-1 </w:t>
            </w:r>
            <w:proofErr w:type="spellStart"/>
            <w:r w:rsidRPr="004C7572">
              <w:rPr>
                <w:sz w:val="28"/>
                <w:szCs w:val="28"/>
              </w:rPr>
              <w:t>шт</w:t>
            </w:r>
            <w:proofErr w:type="spellEnd"/>
            <w:r w:rsidRPr="004C7572">
              <w:rPr>
                <w:sz w:val="28"/>
                <w:szCs w:val="28"/>
              </w:rPr>
              <w:t xml:space="preserve">; манекен 44- 1 </w:t>
            </w:r>
            <w:proofErr w:type="spellStart"/>
            <w:r w:rsidRPr="004C7572">
              <w:rPr>
                <w:sz w:val="28"/>
                <w:szCs w:val="28"/>
              </w:rPr>
              <w:t>шт</w:t>
            </w:r>
            <w:proofErr w:type="spellEnd"/>
            <w:r w:rsidRPr="004C7572">
              <w:rPr>
                <w:sz w:val="28"/>
                <w:szCs w:val="28"/>
              </w:rPr>
              <w:t xml:space="preserve">; </w:t>
            </w:r>
          </w:p>
          <w:p w:rsidR="00BA2BD0" w:rsidRPr="004C7572" w:rsidRDefault="00BA2BD0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книжка-1шт; </w:t>
            </w:r>
          </w:p>
          <w:p w:rsidR="00BA2BD0" w:rsidRPr="004C7572" w:rsidRDefault="00BA2BD0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оверлок-1шт;</w:t>
            </w:r>
          </w:p>
          <w:p w:rsidR="00BA2BD0" w:rsidRPr="004C7572" w:rsidRDefault="00BA2BD0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компьютер –1 шт.; </w:t>
            </w:r>
          </w:p>
          <w:p w:rsidR="00BA2BD0" w:rsidRPr="004C7572" w:rsidRDefault="00BA2BD0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стул учителя – 1 шт.;</w:t>
            </w:r>
          </w:p>
          <w:p w:rsidR="00BA2BD0" w:rsidRPr="004C7572" w:rsidRDefault="00BA2BD0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–1 шт.; </w:t>
            </w:r>
          </w:p>
          <w:p w:rsidR="00BA2BD0" w:rsidRPr="004C7572" w:rsidRDefault="00BA2BD0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парты ученические – 8 шт.;</w:t>
            </w:r>
          </w:p>
          <w:p w:rsidR="00BA2BD0" w:rsidRPr="004C7572" w:rsidRDefault="00BA2BD0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ученические стулья – 16 шт.; </w:t>
            </w:r>
          </w:p>
          <w:p w:rsidR="00BA2BD0" w:rsidRPr="004C7572" w:rsidRDefault="00BA2BD0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2 шт.; </w:t>
            </w: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стенды – 2 шт.; </w:t>
            </w: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швейная машина-8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гладильная доска-1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раскройный стол – 1 шт.;</w:t>
            </w: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стол книжка – 1 шт.;</w:t>
            </w: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меловая доска – 1 шт.;</w:t>
            </w: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утюг-1 шт.</w:t>
            </w: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0E35CC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423332, Республика Татарстан, </w:t>
            </w:r>
            <w:proofErr w:type="spellStart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</w:t>
            </w:r>
          </w:p>
          <w:p w:rsidR="00BA2BD0" w:rsidRPr="004C7572" w:rsidRDefault="00BA2BD0" w:rsidP="000E35CC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Азнакаево, ул. Пушкина, д 1</w:t>
            </w:r>
          </w:p>
          <w:p w:rsidR="00BA2BD0" w:rsidRDefault="00BA2BD0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№ 23</w:t>
            </w:r>
          </w:p>
          <w:p w:rsidR="00BA2BD0" w:rsidRDefault="00BA2BD0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0E35CC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Pr="004C7572" w:rsidRDefault="00BA2BD0" w:rsidP="000A532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муниципальным учреждением от 26.12.2012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Дополнительное соглашение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03-106-70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23.01.2015 г.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-тельная школа №3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BA2BD0" w:rsidRPr="007551DC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17.08.2007 г.№03-006-8, срок действия – бессрочный.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Распоряжение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имущества, полученного из государственной собственности Республики Татарстан,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оперативного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управления за муниципальным бюджетным общеобразова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ельным учреждением «Средн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яя общеобразовательная школа № 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22.11.2012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2729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Свидетельство о государственной регистрации права </w:t>
            </w:r>
          </w:p>
          <w:p w:rsidR="00BA2BD0" w:rsidRPr="007551DC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7.06.2014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16-АН </w:t>
            </w:r>
          </w:p>
          <w:p w:rsidR="00BA2BD0" w:rsidRPr="004C7572" w:rsidRDefault="00BA2BD0" w:rsidP="005006C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404931,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оперативное управление, бессрочное</w:t>
            </w:r>
          </w:p>
        </w:tc>
      </w:tr>
      <w:tr w:rsidR="00BA2BD0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C820F1" w:rsidRDefault="00BA2BD0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ОБЖ -1кабинет.</w:t>
            </w:r>
          </w:p>
          <w:p w:rsidR="00BA2BD0" w:rsidRPr="004C7572" w:rsidRDefault="00BA2BD0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–1 шт.; </w:t>
            </w:r>
          </w:p>
          <w:p w:rsidR="00BA2BD0" w:rsidRPr="004C7572" w:rsidRDefault="00BA2BD0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стул учителя – 1 шт.;</w:t>
            </w:r>
          </w:p>
          <w:p w:rsidR="00BA2BD0" w:rsidRDefault="00BA2BD0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парты ученические –15шт.; </w:t>
            </w:r>
          </w:p>
          <w:p w:rsidR="00BA2BD0" w:rsidRPr="004C7572" w:rsidRDefault="00BA2BD0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ученический-</w:t>
            </w:r>
            <w:r w:rsidRPr="004C7572">
              <w:rPr>
                <w:sz w:val="28"/>
                <w:szCs w:val="28"/>
              </w:rPr>
              <w:t>30шт;</w:t>
            </w:r>
          </w:p>
          <w:p w:rsidR="00BA2BD0" w:rsidRPr="004C7572" w:rsidRDefault="00BA2BD0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4 шт.; </w:t>
            </w: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стенды – 2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0E35CC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423332, Республика Татарстан, </w:t>
            </w:r>
            <w:proofErr w:type="spellStart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</w:t>
            </w:r>
          </w:p>
          <w:p w:rsidR="00BA2BD0" w:rsidRPr="004C7572" w:rsidRDefault="00BA2BD0" w:rsidP="000E35CC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 Азнакаево, ул. Пушкина</w:t>
            </w: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 1</w:t>
            </w: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№ 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муниципальным учреждением от 26.12.2012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Дополнительное соглашение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03-106-70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23.01.2015 г.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-тельная школа №3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BA2BD0" w:rsidRPr="007551DC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17.08.2007 г.№03-006-8, срок действия – бессрочный.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Распоряжение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имущества, полученного из государственной собственности Республики Татарстан,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праве оперативного управления за муниципальным бюджетным общеобразова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ельным учреждением «Средн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яя общеобразовательная школа № 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22.11.2012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2729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Свидетельство о государственной регистрации права </w:t>
            </w:r>
          </w:p>
          <w:p w:rsidR="00BA2BD0" w:rsidRPr="007551DC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7.06.2014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16-АН </w:t>
            </w:r>
          </w:p>
          <w:p w:rsidR="00BA2BD0" w:rsidRPr="004C7572" w:rsidRDefault="00BA2BD0" w:rsidP="005006C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404931,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оперативное управление, бессрочное</w:t>
            </w:r>
          </w:p>
        </w:tc>
      </w:tr>
      <w:tr w:rsidR="00BA2BD0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C820F1" w:rsidRDefault="00BA2BD0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Default="00BA2BD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BA2BD0" w:rsidRPr="004C7572" w:rsidRDefault="00BA2BD0" w:rsidP="000E35CC">
            <w:pPr>
              <w:pStyle w:val="ConsPlusCell"/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 -1 кабинет, типовая спортивная площадка.</w:t>
            </w:r>
          </w:p>
          <w:p w:rsidR="00BA2BD0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Лыжи-пластиковые-2пара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палки лыжные-21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пара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; ботинки лыжные-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пара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мяч футбольный-1шт; баскетбольный мяч -10 шт.;</w:t>
            </w: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мяч волейбольный – 9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щит баскетбольный -2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мат гимнастический-10шт; </w:t>
            </w: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сетка волейбольная-1шт; </w:t>
            </w: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конь гимнастический переменной высоты-1шт; козел-2шт; </w:t>
            </w: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бревно гимнаст 5 м переменной высоты-1шт;</w:t>
            </w: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канат -1шт; </w:t>
            </w: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скакалки-12 шт.; </w:t>
            </w: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обручи-6 шт.;</w:t>
            </w: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стойка баскетбольная для мячей-2шт; </w:t>
            </w:r>
          </w:p>
          <w:p w:rsidR="00BA2BD0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копья метательные -5шт; </w:t>
            </w: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набивные мячи-5шт; </w:t>
            </w: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сетка заградительная-1шт;</w:t>
            </w: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стойка для бадминтона передвижная-2шт;</w:t>
            </w:r>
          </w:p>
          <w:p w:rsidR="00BA2BD0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мяч футбольный-1шт;</w:t>
            </w: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мяч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футзальный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 шт.;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ракетка бадминтона-10 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шт.;</w:t>
            </w: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скамейка гимнастическая -5шт; </w:t>
            </w: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вышка судейская-1шт;</w:t>
            </w: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стенка гимнастическая-15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0E35CC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423332</w:t>
            </w: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</w:t>
            </w:r>
          </w:p>
          <w:p w:rsidR="00BA2BD0" w:rsidRPr="004C7572" w:rsidRDefault="00BA2BD0" w:rsidP="000E35CC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Азнакаево, ул. Пушкина, д 1</w:t>
            </w:r>
          </w:p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муниципальным учреждением от 26.12.2012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Дополнительное соглашение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03-106-70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23.01.2015 г.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-тельная школа №3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BA2BD0" w:rsidRPr="007551DC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17.08.2007 г.№03-006-8, срок действия – бессрочный.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Распоряжение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имущества, полученного из государственной собственности Республики Татарстан,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праве оперативного управления за муниципальным бюджетным общеобразова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ельным учреждением «Средн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яя общеобразовательная школа № 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22.11.2012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2729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Свидетельство о государственной регистрации права </w:t>
            </w:r>
          </w:p>
          <w:p w:rsidR="00BA2BD0" w:rsidRPr="007551DC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7.06.2014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16-АН </w:t>
            </w:r>
          </w:p>
          <w:p w:rsidR="00BA2BD0" w:rsidRPr="004C7572" w:rsidRDefault="00BA2BD0" w:rsidP="005006C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404931,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оперативное управление, бессрочное</w:t>
            </w:r>
          </w:p>
        </w:tc>
      </w:tr>
      <w:tr w:rsidR="00BA2BD0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C820F1" w:rsidRDefault="00BA2BD0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Default="00BA2BD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BA2BD0" w:rsidRPr="002563C9" w:rsidRDefault="00BA2BD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2563C9" w:rsidRDefault="00BA2BD0" w:rsidP="00DD54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Кабинет русского языка и литературы – 2 кабинета.</w:t>
            </w:r>
          </w:p>
          <w:p w:rsidR="00BA2BD0" w:rsidRPr="002563C9" w:rsidRDefault="00BA2BD0" w:rsidP="00DD54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Проекционный комплект – 1 шт.; </w:t>
            </w:r>
          </w:p>
          <w:p w:rsidR="00BA2BD0" w:rsidRPr="002563C9" w:rsidRDefault="00BA2BD0" w:rsidP="00DD54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 –2 шт.; </w:t>
            </w:r>
          </w:p>
          <w:p w:rsidR="00BA2BD0" w:rsidRPr="002563C9" w:rsidRDefault="00BA2BD0" w:rsidP="00DD54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комплект – 1 шт.; </w:t>
            </w:r>
          </w:p>
          <w:p w:rsidR="00BA2BD0" w:rsidRPr="002563C9" w:rsidRDefault="00BA2BD0" w:rsidP="00DD54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стол учителя –2 шт.; </w:t>
            </w:r>
          </w:p>
          <w:p w:rsidR="00BA2BD0" w:rsidRPr="002563C9" w:rsidRDefault="00BA2BD0" w:rsidP="00DD54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стул учителя – 2 шт.;</w:t>
            </w:r>
          </w:p>
          <w:p w:rsidR="00BA2BD0" w:rsidRPr="002563C9" w:rsidRDefault="00BA2BD0" w:rsidP="00DD54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парты ученические –26 шт.; стул ученический-52шт;</w:t>
            </w:r>
          </w:p>
          <w:p w:rsidR="00BA2BD0" w:rsidRPr="002563C9" w:rsidRDefault="00BA2BD0" w:rsidP="00DD54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шкафы – 8 шт.; </w:t>
            </w:r>
          </w:p>
          <w:p w:rsidR="00BA2BD0" w:rsidRPr="002563C9" w:rsidRDefault="00BA2BD0" w:rsidP="00DD54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стенды – 4 шт.;</w:t>
            </w:r>
          </w:p>
          <w:p w:rsidR="00BA2BD0" w:rsidRPr="004C7572" w:rsidRDefault="00BA2BD0" w:rsidP="00DD54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доска меловая- 2шт.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2563C9" w:rsidRDefault="00BA2BD0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423332, Республика Татарстан, </w:t>
            </w:r>
            <w:proofErr w:type="spellStart"/>
            <w:r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</w:t>
            </w:r>
          </w:p>
          <w:p w:rsidR="00BA2BD0" w:rsidRPr="002563C9" w:rsidRDefault="00BA2BD0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Азнакаево, </w:t>
            </w:r>
          </w:p>
          <w:p w:rsidR="00BA2BD0" w:rsidRPr="002563C9" w:rsidRDefault="00BA2BD0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Пушкина</w:t>
            </w:r>
            <w:r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</w:p>
          <w:p w:rsidR="00BA2BD0" w:rsidRDefault="00BA2BD0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кабинеты № 17,20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муниципальным учреждением от 26.12.2012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Дополнительное соглашение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03-106-70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23.01.2015 г.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-тельная школа №3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BA2BD0" w:rsidRPr="007551DC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17.08.2007 г.№03-006-8, срок действия – бессрочный.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Распоряжение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имущества, полученного из государственной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собственности Республики Татарстан,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праве оперативного управления за муниципальным бюджетным общеобразова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ельным учреждением «Средн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яя общеобразовательная школа № 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22.11.2012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2729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Свидетельство о государственной регистрации права </w:t>
            </w:r>
          </w:p>
          <w:p w:rsidR="00BA2BD0" w:rsidRPr="007551DC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7.06.2014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16-АН </w:t>
            </w:r>
          </w:p>
          <w:p w:rsidR="00BA2BD0" w:rsidRPr="004C7572" w:rsidRDefault="00BA2BD0" w:rsidP="005006C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404931,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оперативное управление, бессрочное</w:t>
            </w:r>
          </w:p>
        </w:tc>
      </w:tr>
      <w:tr w:rsidR="00BA2BD0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C820F1" w:rsidRDefault="00BA2BD0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Default="00BA2BD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BA2BD0" w:rsidRDefault="00BA2BD0" w:rsidP="000E35CC">
            <w:pPr>
              <w:pStyle w:val="ConsPlusCell"/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2563C9" w:rsidRDefault="00BA2BD0" w:rsidP="00DD54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Кабинет русского языка и литературы – 2 кабинета.</w:t>
            </w:r>
          </w:p>
          <w:p w:rsidR="00BA2BD0" w:rsidRPr="002563C9" w:rsidRDefault="00BA2BD0" w:rsidP="00DD54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Проекционный комплект – 1 шт.; </w:t>
            </w:r>
          </w:p>
          <w:p w:rsidR="00BA2BD0" w:rsidRPr="002563C9" w:rsidRDefault="00BA2BD0" w:rsidP="00DD54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 –2 шт.; </w:t>
            </w:r>
          </w:p>
          <w:p w:rsidR="00BA2BD0" w:rsidRPr="002563C9" w:rsidRDefault="00BA2BD0" w:rsidP="00DD54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комплект – 1 шт.; </w:t>
            </w:r>
          </w:p>
          <w:p w:rsidR="00BA2BD0" w:rsidRPr="002563C9" w:rsidRDefault="00BA2BD0" w:rsidP="00DD54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стол учителя –2 шт.; </w:t>
            </w:r>
          </w:p>
          <w:p w:rsidR="00BA2BD0" w:rsidRPr="002563C9" w:rsidRDefault="00BA2BD0" w:rsidP="00DD54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стул учителя – 2 шт.;</w:t>
            </w:r>
          </w:p>
          <w:p w:rsidR="00BA2BD0" w:rsidRPr="002563C9" w:rsidRDefault="00BA2BD0" w:rsidP="00DD54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парты ученические –26 шт.; стул ученический-52шт;</w:t>
            </w:r>
          </w:p>
          <w:p w:rsidR="00BA2BD0" w:rsidRPr="002563C9" w:rsidRDefault="00BA2BD0" w:rsidP="00DD54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шкафы – 8 шт.; </w:t>
            </w:r>
          </w:p>
          <w:p w:rsidR="00BA2BD0" w:rsidRPr="002563C9" w:rsidRDefault="00BA2BD0" w:rsidP="00DD54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стенды – 4 шт.;</w:t>
            </w:r>
          </w:p>
          <w:p w:rsidR="00BA2BD0" w:rsidRPr="004C7572" w:rsidRDefault="00BA2BD0" w:rsidP="00DD54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доска меловая- 2шт.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2563C9" w:rsidRDefault="00BA2BD0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423332, Республика Татарстан, </w:t>
            </w:r>
            <w:proofErr w:type="spellStart"/>
            <w:r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</w:t>
            </w:r>
          </w:p>
          <w:p w:rsidR="00BA2BD0" w:rsidRPr="002563C9" w:rsidRDefault="00BA2BD0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Азнакаево, </w:t>
            </w:r>
          </w:p>
          <w:p w:rsidR="00BA2BD0" w:rsidRPr="002563C9" w:rsidRDefault="00BA2BD0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Пушкина,  д.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BA2BD0" w:rsidRDefault="00BA2BD0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кабинеты № 17,20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муниципальным учреждением от 26.12.2012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Дополнительное соглашение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03-106-70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23.01.2015 г.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-тельная школа №3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BA2BD0" w:rsidRPr="007551DC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17.08.2007 г.№03-006-8, срок действия – бессрочный.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Распоряжение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имущества, полученного из государственной собственности Республики Татарстан,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праве оперативного управления за муниципальным бюджетным общеобразова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ельным учреждением «Средн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яя общеобразовательная школа № 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22.11.2012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2729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Свидетельство о государственной регистрации права </w:t>
            </w:r>
          </w:p>
          <w:p w:rsidR="00BA2BD0" w:rsidRPr="007551DC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7.06.2014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16-АН </w:t>
            </w:r>
          </w:p>
          <w:p w:rsidR="00BA2BD0" w:rsidRPr="004C7572" w:rsidRDefault="00BA2BD0" w:rsidP="005006C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404931,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оперативное управление, бессрочное</w:t>
            </w:r>
          </w:p>
        </w:tc>
      </w:tr>
      <w:tr w:rsidR="00BA2BD0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C820F1" w:rsidRDefault="00BA2BD0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Default="00BA2BD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BA2BD0" w:rsidRPr="002563C9" w:rsidRDefault="00BA2BD0" w:rsidP="000E35CC">
            <w:pPr>
              <w:pStyle w:val="ConsPlusCell"/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DD54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татарского языка и литературы -2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кабинета.</w:t>
            </w:r>
          </w:p>
          <w:p w:rsidR="00BA2BD0" w:rsidRPr="004C7572" w:rsidRDefault="00BA2BD0" w:rsidP="00DD541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Проекционный комплект – 1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BA2BD0" w:rsidRPr="004C7572" w:rsidRDefault="00BA2BD0" w:rsidP="00DD541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 –3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BA2BD0" w:rsidRPr="004C7572" w:rsidRDefault="00BA2BD0" w:rsidP="00DD541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учителя –2</w:t>
            </w:r>
            <w:r w:rsidRPr="004C7572">
              <w:rPr>
                <w:sz w:val="28"/>
                <w:szCs w:val="28"/>
              </w:rPr>
              <w:t xml:space="preserve"> шт.;</w:t>
            </w:r>
          </w:p>
          <w:p w:rsidR="00BA2BD0" w:rsidRPr="004C7572" w:rsidRDefault="00BA2BD0" w:rsidP="00DD541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учителя – 2</w:t>
            </w:r>
            <w:r w:rsidRPr="004C7572">
              <w:rPr>
                <w:sz w:val="28"/>
                <w:szCs w:val="28"/>
              </w:rPr>
              <w:t xml:space="preserve"> шт.;</w:t>
            </w:r>
          </w:p>
          <w:p w:rsidR="00BA2BD0" w:rsidRDefault="00BA2BD0" w:rsidP="00DD541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парты ученические –40</w:t>
            </w:r>
            <w:r w:rsidRPr="004C7572">
              <w:rPr>
                <w:sz w:val="28"/>
                <w:szCs w:val="28"/>
              </w:rPr>
              <w:t xml:space="preserve">шт.; </w:t>
            </w:r>
          </w:p>
          <w:p w:rsidR="00BA2BD0" w:rsidRPr="004C7572" w:rsidRDefault="00BA2BD0" w:rsidP="00DD541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ученический-80</w:t>
            </w:r>
            <w:r w:rsidRPr="004C7572">
              <w:rPr>
                <w:sz w:val="28"/>
                <w:szCs w:val="28"/>
              </w:rPr>
              <w:t>шт;</w:t>
            </w:r>
          </w:p>
          <w:p w:rsidR="00BA2BD0" w:rsidRPr="004C7572" w:rsidRDefault="00BA2BD0" w:rsidP="00DD541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шкафы – </w:t>
            </w:r>
            <w:r w:rsidRPr="004C7572">
              <w:rPr>
                <w:sz w:val="28"/>
                <w:szCs w:val="28"/>
              </w:rPr>
              <w:t xml:space="preserve">6 шт.; </w:t>
            </w:r>
          </w:p>
          <w:p w:rsidR="00BA2BD0" w:rsidRPr="004C7572" w:rsidRDefault="00BA2BD0" w:rsidP="00DD54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стенды – 6шт; </w:t>
            </w:r>
          </w:p>
          <w:p w:rsidR="00BA2BD0" w:rsidRDefault="00BA2BD0" w:rsidP="00DD54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меловая-2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BA2BD0" w:rsidRDefault="00BA2BD0" w:rsidP="00DD54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BD0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423332, Республика Татарстан, </w:t>
            </w:r>
            <w:proofErr w:type="spellStart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</w:t>
            </w:r>
          </w:p>
          <w:p w:rsidR="00BA2BD0" w:rsidRPr="004C7572" w:rsidRDefault="00BA2BD0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Азнакаево, ул. Пушкина, д 1</w:t>
            </w:r>
          </w:p>
          <w:p w:rsidR="00BA2BD0" w:rsidRDefault="00BA2BD0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кабинеты № 5,6</w:t>
            </w: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A2BD0" w:rsidRDefault="00BA2BD0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муниципальным учреждением от 26.12.2012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Дополнительное соглашение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03-106-70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23.01.2015 г.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-тельная школа №3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BA2BD0" w:rsidRPr="007551DC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17.08.2007 г.№03-006-8, срок действия – бессрочный.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Распоряжение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имущества, полученного из государственной собственности Республики Татарстан,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праве оперативного управления за муниципальным бюджетным общеобразова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ельным учреждением «Средн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яя общеобразовательная школа № 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22.11.2012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№ 2729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Свидетельство о государственной регистрации права </w:t>
            </w:r>
          </w:p>
          <w:p w:rsidR="00BA2BD0" w:rsidRPr="007551DC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7.06.2014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16-АН </w:t>
            </w:r>
          </w:p>
          <w:p w:rsidR="00BA2BD0" w:rsidRPr="004C7572" w:rsidRDefault="00BA2BD0" w:rsidP="005006C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404931,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оперативное управление, бессрочное</w:t>
            </w:r>
          </w:p>
        </w:tc>
      </w:tr>
      <w:tr w:rsidR="00BA2BD0" w:rsidRPr="00C820F1" w:rsidTr="00F6657C">
        <w:trPr>
          <w:trHeight w:val="6784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C820F1" w:rsidRDefault="00BA2BD0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Default="00BA2BD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BA2BD0" w:rsidRPr="002563C9" w:rsidRDefault="00BA2BD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Татарская литература.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DD54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татарского языка и литературы -2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кабинета.</w:t>
            </w:r>
          </w:p>
          <w:p w:rsidR="00BA2BD0" w:rsidRPr="004C7572" w:rsidRDefault="00BA2BD0" w:rsidP="00DD541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Проекционный комплект – 1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BA2BD0" w:rsidRPr="004C7572" w:rsidRDefault="00BA2BD0" w:rsidP="00DD541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 –3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BA2BD0" w:rsidRPr="004C7572" w:rsidRDefault="00BA2BD0" w:rsidP="00DD541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учителя –2</w:t>
            </w:r>
            <w:r w:rsidRPr="004C7572">
              <w:rPr>
                <w:sz w:val="28"/>
                <w:szCs w:val="28"/>
              </w:rPr>
              <w:t xml:space="preserve"> шт.;</w:t>
            </w:r>
          </w:p>
          <w:p w:rsidR="00BA2BD0" w:rsidRPr="004C7572" w:rsidRDefault="00BA2BD0" w:rsidP="00DD541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учителя – 2</w:t>
            </w:r>
            <w:r w:rsidRPr="004C7572">
              <w:rPr>
                <w:sz w:val="28"/>
                <w:szCs w:val="28"/>
              </w:rPr>
              <w:t xml:space="preserve"> шт.;</w:t>
            </w:r>
          </w:p>
          <w:p w:rsidR="00BA2BD0" w:rsidRDefault="00BA2BD0" w:rsidP="00DD541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парты ученические –40</w:t>
            </w:r>
            <w:r w:rsidRPr="004C7572">
              <w:rPr>
                <w:sz w:val="28"/>
                <w:szCs w:val="28"/>
              </w:rPr>
              <w:t xml:space="preserve">шт.; </w:t>
            </w:r>
          </w:p>
          <w:p w:rsidR="00BA2BD0" w:rsidRPr="004C7572" w:rsidRDefault="00BA2BD0" w:rsidP="00DD541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ученический-80</w:t>
            </w:r>
            <w:r w:rsidRPr="004C7572">
              <w:rPr>
                <w:sz w:val="28"/>
                <w:szCs w:val="28"/>
              </w:rPr>
              <w:t>шт;</w:t>
            </w:r>
          </w:p>
          <w:p w:rsidR="00BA2BD0" w:rsidRPr="004C7572" w:rsidRDefault="00BA2BD0" w:rsidP="00DD541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шкафы – </w:t>
            </w:r>
            <w:r w:rsidRPr="004C7572">
              <w:rPr>
                <w:sz w:val="28"/>
                <w:szCs w:val="28"/>
              </w:rPr>
              <w:t xml:space="preserve">6 шт.; </w:t>
            </w:r>
          </w:p>
          <w:p w:rsidR="00BA2BD0" w:rsidRPr="004C7572" w:rsidRDefault="00BA2BD0" w:rsidP="00DD54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стенды – 6шт; </w:t>
            </w:r>
          </w:p>
          <w:p w:rsidR="00BA2BD0" w:rsidRDefault="00BA2BD0" w:rsidP="00DD54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меловая-2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BA2BD0" w:rsidRDefault="00BA2BD0" w:rsidP="00DD54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423332, Республика Татарстан, </w:t>
            </w:r>
            <w:proofErr w:type="spellStart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</w:t>
            </w:r>
          </w:p>
          <w:p w:rsidR="00BA2BD0" w:rsidRPr="004C7572" w:rsidRDefault="00BA2BD0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Азнакаево, ул. Пушкина, д 1</w:t>
            </w:r>
          </w:p>
          <w:p w:rsidR="00BA2BD0" w:rsidRDefault="00BA2BD0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кабинеты № 5,6</w:t>
            </w: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A2BD0" w:rsidRDefault="00BA2BD0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муниципальным учреждением от 26.12.2012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Дополнительное соглашение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03-106-70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23.01.2015 г.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-тельная школа №3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BA2BD0" w:rsidRPr="007551DC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17.08.2007 г.№03-006-8, срок действия – бессрочный.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Распоряжение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имущества, полученного из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государственной собственности Республики Татарстан,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праве оперативного управления за муниципальным бюджетным общеобразова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ельным учреждением «Средн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яя общеобразовательная школа № 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22.11.2012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2729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Свидетельство о государственной регистрации права </w:t>
            </w:r>
          </w:p>
          <w:p w:rsidR="00BA2BD0" w:rsidRPr="007551DC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7.06.2014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16-АН </w:t>
            </w:r>
          </w:p>
          <w:p w:rsidR="00BA2BD0" w:rsidRPr="004C7572" w:rsidRDefault="00BA2BD0" w:rsidP="005006C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404931,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оперативное управление, бессрочное</w:t>
            </w:r>
          </w:p>
        </w:tc>
      </w:tr>
      <w:tr w:rsidR="00BA2BD0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C820F1" w:rsidRDefault="00BA2BD0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Default="00BA2BD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BA2BD0" w:rsidRPr="002563C9" w:rsidRDefault="00BA2BD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 (англ.)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E861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иностранного 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зыка - 1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кабинета.</w:t>
            </w:r>
          </w:p>
          <w:p w:rsidR="00BA2BD0" w:rsidRPr="004C7572" w:rsidRDefault="00BA2BD0" w:rsidP="00E86106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</w:t>
            </w:r>
            <w:proofErr w:type="gramStart"/>
            <w:r w:rsidRPr="004C7572">
              <w:rPr>
                <w:sz w:val="28"/>
                <w:szCs w:val="28"/>
              </w:rPr>
              <w:t>комплект  –</w:t>
            </w:r>
            <w:proofErr w:type="gramEnd"/>
            <w:r w:rsidRPr="004C7572">
              <w:rPr>
                <w:sz w:val="28"/>
                <w:szCs w:val="28"/>
              </w:rPr>
              <w:t xml:space="preserve">  3 шт.; </w:t>
            </w:r>
          </w:p>
          <w:p w:rsidR="00BA2BD0" w:rsidRPr="004C7572" w:rsidRDefault="00BA2BD0" w:rsidP="00E86106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компьютер –3 шт.; </w:t>
            </w:r>
          </w:p>
          <w:p w:rsidR="00BA2BD0" w:rsidRPr="004C7572" w:rsidRDefault="00BA2BD0" w:rsidP="00E86106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настенный экран - 3 шт.; </w:t>
            </w:r>
          </w:p>
          <w:p w:rsidR="00BA2BD0" w:rsidRPr="004C7572" w:rsidRDefault="00BA2BD0" w:rsidP="00E86106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–3 шт.; </w:t>
            </w:r>
          </w:p>
          <w:p w:rsidR="00BA2BD0" w:rsidRPr="004C7572" w:rsidRDefault="00BA2BD0" w:rsidP="00E86106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стул учителя – 3 шт.;</w:t>
            </w:r>
          </w:p>
          <w:p w:rsidR="00BA2BD0" w:rsidRPr="004C7572" w:rsidRDefault="00BA2BD0" w:rsidP="00E861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парты ученические – 1</w:t>
            </w:r>
            <w:r w:rsidRPr="004C7572">
              <w:rPr>
                <w:sz w:val="28"/>
                <w:szCs w:val="28"/>
              </w:rPr>
              <w:t xml:space="preserve">0 шт.; </w:t>
            </w:r>
          </w:p>
          <w:p w:rsidR="00BA2BD0" w:rsidRPr="004C7572" w:rsidRDefault="00BA2BD0" w:rsidP="00E861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шкафы – </w:t>
            </w:r>
            <w:r w:rsidRPr="004C7572">
              <w:rPr>
                <w:sz w:val="28"/>
                <w:szCs w:val="28"/>
              </w:rPr>
              <w:t xml:space="preserve">2 шт.; </w:t>
            </w:r>
          </w:p>
          <w:p w:rsidR="00BA2BD0" w:rsidRPr="004C7572" w:rsidRDefault="00BA2BD0" w:rsidP="00E861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стенды –5 шт.</w:t>
            </w:r>
          </w:p>
          <w:p w:rsidR="00BA2BD0" w:rsidRPr="004C7572" w:rsidRDefault="00BA2BD0" w:rsidP="00E861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ученический - 20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BA2BD0" w:rsidRPr="004C7572" w:rsidRDefault="00BA2BD0" w:rsidP="00E861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меловая – 1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BD0" w:rsidRPr="004C7572" w:rsidRDefault="00BA2BD0" w:rsidP="00E86106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423332, Республика Татарстан, </w:t>
            </w:r>
            <w:proofErr w:type="spellStart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</w:t>
            </w:r>
          </w:p>
          <w:p w:rsidR="00BA2BD0" w:rsidRPr="004C7572" w:rsidRDefault="00BA2BD0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Азнакаево, </w:t>
            </w:r>
          </w:p>
          <w:p w:rsidR="00BA2BD0" w:rsidRPr="004C7572" w:rsidRDefault="00BA2BD0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ул. Пушкина, д 1</w:t>
            </w:r>
          </w:p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кабинеты № 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муниципальным учреждением от 26.12.2012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Дополнительное соглашение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03-106-70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23.01.2015 г.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 закреплении муниципального имущества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-тельная школа №3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BA2BD0" w:rsidRPr="007551DC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17.08.2007 г.№03-006-8, срок действия – бессрочный.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Распоряжение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имущества, полученного из государственной собственности Республики Татарстан,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праве оперативного управления за муниципальным бюджетным общеобразова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ельным учреждением «Средн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яя общеобразовательная школа № 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22.11.2012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2729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Свидетельство о государственной регистрации права </w:t>
            </w:r>
          </w:p>
          <w:p w:rsidR="00BA2BD0" w:rsidRPr="007551DC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7.06.2014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16-АН </w:t>
            </w:r>
          </w:p>
          <w:p w:rsidR="00BA2BD0" w:rsidRPr="004C7572" w:rsidRDefault="00BA2BD0" w:rsidP="005006C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404931,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оперативное управление, бессрочное</w:t>
            </w:r>
          </w:p>
        </w:tc>
      </w:tr>
      <w:tr w:rsidR="00BA2BD0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C820F1" w:rsidRDefault="00BA2BD0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Default="00BA2BD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BA2BD0" w:rsidRPr="002563C9" w:rsidRDefault="00BA2BD0" w:rsidP="000E35CC">
            <w:pPr>
              <w:pStyle w:val="ConsPlusCell"/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2563C9" w:rsidRDefault="00BA2BD0" w:rsidP="00AD4A7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математики -2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кабинета.</w:t>
            </w:r>
          </w:p>
          <w:p w:rsidR="00BA2BD0" w:rsidRPr="002563C9" w:rsidRDefault="00BA2BD0" w:rsidP="00AD4A7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Проекционный комплект – 2 шт.; </w:t>
            </w:r>
          </w:p>
          <w:p w:rsidR="00BA2BD0" w:rsidRPr="002563C9" w:rsidRDefault="00BA2BD0" w:rsidP="00AD4A7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 –3 шт.; </w:t>
            </w:r>
          </w:p>
          <w:p w:rsidR="00BA2BD0" w:rsidRPr="002563C9" w:rsidRDefault="00BA2BD0" w:rsidP="00AD4A7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комплект– 1 шт.; </w:t>
            </w:r>
          </w:p>
          <w:p w:rsidR="00BA2BD0" w:rsidRPr="002563C9" w:rsidRDefault="00BA2BD0" w:rsidP="00AD4A7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 –2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шт.; </w:t>
            </w:r>
          </w:p>
          <w:p w:rsidR="00BA2BD0" w:rsidRPr="002563C9" w:rsidRDefault="00BA2BD0" w:rsidP="00AD4A7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 – 2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</w:t>
            </w:r>
          </w:p>
          <w:p w:rsidR="00BA2BD0" w:rsidRPr="002563C9" w:rsidRDefault="00BA2BD0" w:rsidP="00AD4A7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парты ученические–3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0шт.; </w:t>
            </w:r>
          </w:p>
          <w:p w:rsidR="00BA2BD0" w:rsidRPr="002563C9" w:rsidRDefault="00BA2BD0" w:rsidP="00AD4A7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шкафы – 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4 шт.;</w:t>
            </w:r>
          </w:p>
          <w:p w:rsidR="00BA2BD0" w:rsidRPr="002563C9" w:rsidRDefault="00BA2BD0" w:rsidP="00AD4A7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ученический-6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proofErr w:type="spellStart"/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A2BD0" w:rsidRPr="002563C9" w:rsidRDefault="00BA2BD0" w:rsidP="00AD4A7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стенды – 4 шт.;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BA2BD0" w:rsidRPr="004C7572" w:rsidRDefault="00BA2BD0" w:rsidP="00AD4A7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меловая – 2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2563C9" w:rsidRDefault="00BA2BD0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423332, Республика Татарстан, </w:t>
            </w:r>
            <w:proofErr w:type="spellStart"/>
            <w:r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</w:t>
            </w:r>
          </w:p>
          <w:p w:rsidR="00BA2BD0" w:rsidRPr="002563C9" w:rsidRDefault="00BA2BD0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 Азнакаево, ул. Пушкина, д. 1</w:t>
            </w:r>
          </w:p>
          <w:p w:rsidR="00BA2BD0" w:rsidRPr="004C7572" w:rsidRDefault="00BA2BD0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кабинеты № 4, 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муниципальным учреждением от 26.12.2012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Дополнительное соглашение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03-106-70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23.01.2015 г.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-тельная школа №3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BA2BD0" w:rsidRPr="007551DC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17.08.2007 г.№03-006-8, срок действия – бессрочный.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Распоряжение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имущества, полученного из государственной собственности Республики Татарстан,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праве оперативного управления за муниципальным бюджетным общеобразова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ельным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учреждением «Средн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яя общеобразовательная школа № 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22.11.2012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2729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Свидетельство о государственной регистрации права </w:t>
            </w:r>
          </w:p>
          <w:p w:rsidR="00BA2BD0" w:rsidRPr="007551DC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7.06.2014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16-АН </w:t>
            </w:r>
          </w:p>
          <w:p w:rsidR="00BA2BD0" w:rsidRPr="004C7572" w:rsidRDefault="00BA2BD0" w:rsidP="005006C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404931,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оперативное управление, бессрочное</w:t>
            </w:r>
          </w:p>
        </w:tc>
      </w:tr>
      <w:tr w:rsidR="00BA2BD0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C820F1" w:rsidRDefault="00BA2BD0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Default="00BA2BD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BA2BD0" w:rsidRPr="002563C9" w:rsidRDefault="00BA2BD0" w:rsidP="000E35CC">
            <w:pPr>
              <w:pStyle w:val="ConsPlusCell"/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AD4A7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информатики -1кабинет.</w:t>
            </w:r>
          </w:p>
          <w:p w:rsidR="00BA2BD0" w:rsidRPr="004C7572" w:rsidRDefault="00BA2BD0" w:rsidP="00AD4A71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Интерактивный комплект – 1 шт.; </w:t>
            </w:r>
          </w:p>
          <w:p w:rsidR="00BA2BD0" w:rsidRPr="004C7572" w:rsidRDefault="00BA2BD0" w:rsidP="00AD4A71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компьютер –13 шт.; </w:t>
            </w:r>
          </w:p>
          <w:p w:rsidR="00BA2BD0" w:rsidRPr="004C7572" w:rsidRDefault="00BA2BD0" w:rsidP="00AD4A71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многофункциональное устройство (принтер, сканер, копир) -1шт;</w:t>
            </w:r>
          </w:p>
          <w:p w:rsidR="00BA2BD0" w:rsidRPr="004C7572" w:rsidRDefault="00BA2BD0" w:rsidP="00AD4A71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стол учителя –1 шт.;</w:t>
            </w:r>
          </w:p>
          <w:p w:rsidR="00BA2BD0" w:rsidRPr="004C7572" w:rsidRDefault="00BA2BD0" w:rsidP="00AD4A71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стул учителя – 1 шт.;</w:t>
            </w:r>
          </w:p>
          <w:p w:rsidR="00BA2BD0" w:rsidRPr="004C7572" w:rsidRDefault="00BA2BD0" w:rsidP="00AD4A71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компьютерный </w:t>
            </w:r>
            <w:proofErr w:type="gramStart"/>
            <w:r w:rsidRPr="004C7572">
              <w:rPr>
                <w:sz w:val="28"/>
                <w:szCs w:val="28"/>
              </w:rPr>
              <w:t>стол  –</w:t>
            </w:r>
            <w:proofErr w:type="gramEnd"/>
            <w:r w:rsidRPr="004C7572">
              <w:rPr>
                <w:sz w:val="28"/>
                <w:szCs w:val="28"/>
              </w:rPr>
              <w:t xml:space="preserve"> 12шт.; </w:t>
            </w:r>
          </w:p>
          <w:p w:rsidR="00BA2BD0" w:rsidRPr="004C7572" w:rsidRDefault="00BA2BD0" w:rsidP="00AD4A71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поворотные (регулируемые) стулья -12;</w:t>
            </w:r>
          </w:p>
          <w:p w:rsidR="00BA2BD0" w:rsidRPr="004C7572" w:rsidRDefault="00BA2BD0" w:rsidP="00AD4A7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стенды – 1шт;</w:t>
            </w:r>
          </w:p>
          <w:p w:rsidR="00BA2BD0" w:rsidRPr="004C7572" w:rsidRDefault="00BA2BD0" w:rsidP="00AD4A7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тумба-1шт.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423332, Республика Татарстан, </w:t>
            </w:r>
            <w:proofErr w:type="spellStart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</w:t>
            </w:r>
          </w:p>
          <w:p w:rsidR="00BA2BD0" w:rsidRPr="004C7572" w:rsidRDefault="00BA2BD0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Азнакаево, ул. Пушкина, д 1</w:t>
            </w:r>
          </w:p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№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муниципальным учреждением от 26.12.2012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Дополнительное соглашение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03-106-70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23.01.2015 г.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-тельная школа №3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BA2BD0" w:rsidRPr="007551DC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17.08.2007 г.№03-006-8,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срок действия – бессрочный.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Распоряжение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имущества, полученного из государственной собственности Республики Татарстан,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праве оперативного управления за муниципальным бюджетным общеобразова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ельным учреждением «Средн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яя общеобразовательная школа № 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22.11.2012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2729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Свидетельство о государственной регистрации права </w:t>
            </w:r>
          </w:p>
          <w:p w:rsidR="00BA2BD0" w:rsidRPr="007551DC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7.06.2014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16-АН </w:t>
            </w:r>
          </w:p>
          <w:p w:rsidR="00BA2BD0" w:rsidRPr="004C7572" w:rsidRDefault="00BA2BD0" w:rsidP="005006C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404931,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оперативное управление, бессрочное</w:t>
            </w:r>
          </w:p>
        </w:tc>
      </w:tr>
      <w:tr w:rsidR="00BA2BD0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C820F1" w:rsidRDefault="00BA2BD0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Default="00BA2BD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BA2BD0" w:rsidRPr="002563C9" w:rsidRDefault="00BA2BD0" w:rsidP="000E35CC">
            <w:pPr>
              <w:pStyle w:val="ConsPlusCell"/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AD4A7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географии -1кабинет.</w:t>
            </w:r>
          </w:p>
          <w:p w:rsidR="00BA2BD0" w:rsidRPr="004C7572" w:rsidRDefault="00BA2BD0" w:rsidP="00AD4A71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экран– 1 шт.; </w:t>
            </w:r>
          </w:p>
          <w:p w:rsidR="00BA2BD0" w:rsidRPr="004C7572" w:rsidRDefault="00BA2BD0" w:rsidP="00AD4A71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компьютер –1 шт.; </w:t>
            </w:r>
          </w:p>
          <w:p w:rsidR="00BA2BD0" w:rsidRPr="004C7572" w:rsidRDefault="00BA2BD0" w:rsidP="00AD4A71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–1 шт.; </w:t>
            </w:r>
          </w:p>
          <w:p w:rsidR="00BA2BD0" w:rsidRPr="004C7572" w:rsidRDefault="00BA2BD0" w:rsidP="00AD4A71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парты ученические – 13шт.; </w:t>
            </w:r>
          </w:p>
          <w:p w:rsidR="00BA2BD0" w:rsidRPr="004C7572" w:rsidRDefault="00BA2BD0" w:rsidP="00AD4A71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4 шт.; </w:t>
            </w:r>
          </w:p>
          <w:p w:rsidR="00BA2BD0" w:rsidRPr="004C7572" w:rsidRDefault="00BA2BD0" w:rsidP="00AD4A7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стенды – 1 шт.</w:t>
            </w:r>
          </w:p>
          <w:p w:rsidR="00BA2BD0" w:rsidRPr="004C7572" w:rsidRDefault="00BA2BD0" w:rsidP="00AD4A7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доска меловая -1 шт.; </w:t>
            </w:r>
          </w:p>
          <w:p w:rsidR="00BA2BD0" w:rsidRPr="004C7572" w:rsidRDefault="00BA2BD0" w:rsidP="00AD4A7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стул учителя-1шт; </w:t>
            </w:r>
          </w:p>
          <w:p w:rsidR="00BA2BD0" w:rsidRPr="004C7572" w:rsidRDefault="00BA2BD0" w:rsidP="00AD4A7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принтер-1шт.; </w:t>
            </w:r>
          </w:p>
          <w:p w:rsidR="00BA2BD0" w:rsidRPr="004C7572" w:rsidRDefault="00BA2BD0" w:rsidP="00AD4A7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стул ученический-26.</w:t>
            </w:r>
          </w:p>
          <w:p w:rsidR="00BA2BD0" w:rsidRPr="004C7572" w:rsidRDefault="00BA2BD0" w:rsidP="00AD4A7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423332, Республика Татарстан, </w:t>
            </w:r>
            <w:proofErr w:type="spellStart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</w:t>
            </w:r>
          </w:p>
          <w:p w:rsidR="00BA2BD0" w:rsidRPr="004C7572" w:rsidRDefault="00BA2BD0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Азнакаево, ул. Пушкина, д. 1</w:t>
            </w:r>
          </w:p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№ 18</w:t>
            </w: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муниципальным учреждением от 26.12.2012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Дополнительное соглашение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03-106-70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23.01.2015 г.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 договору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-тельная школа №3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BA2BD0" w:rsidRPr="007551DC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17.08.2007 г.№03-006-8, срок действия – бессрочный.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Распоряжение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имущества, полученного из государственной собственности Республики Татарстан,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праве оперативного управления за муниципальным бюджетным общеобразова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ельным учреждением «Средн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яя общеобразовательная школа № 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22.11.2012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2729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Свидетельство о государственной регистрации права </w:t>
            </w:r>
          </w:p>
          <w:p w:rsidR="00BA2BD0" w:rsidRPr="007551DC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7.06.2014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16-АН </w:t>
            </w:r>
          </w:p>
          <w:p w:rsidR="00BA2BD0" w:rsidRPr="004C7572" w:rsidRDefault="00BA2BD0" w:rsidP="005006C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404931,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оперативное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управление, бессрочное</w:t>
            </w:r>
          </w:p>
        </w:tc>
      </w:tr>
      <w:tr w:rsidR="00BA2BD0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C820F1" w:rsidRDefault="00BA2BD0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Default="00BA2BD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BA2BD0" w:rsidRPr="002563C9" w:rsidRDefault="00BA2BD0" w:rsidP="000E35CC">
            <w:pPr>
              <w:pStyle w:val="ConsPlusCell"/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AD4A7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биологии -1кабинет.</w:t>
            </w:r>
          </w:p>
          <w:p w:rsidR="00BA2BD0" w:rsidRPr="004C7572" w:rsidRDefault="00BA2BD0" w:rsidP="00AD4A71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комплект – 1 шт.; </w:t>
            </w:r>
          </w:p>
          <w:p w:rsidR="00BA2BD0" w:rsidRPr="004C7572" w:rsidRDefault="00BA2BD0" w:rsidP="00AD4A71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компьютер –1 шт.; </w:t>
            </w:r>
          </w:p>
          <w:p w:rsidR="00BA2BD0" w:rsidRPr="004C7572" w:rsidRDefault="00BA2BD0" w:rsidP="00AD4A71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–1 шт.; </w:t>
            </w:r>
          </w:p>
          <w:p w:rsidR="00BA2BD0" w:rsidRPr="004C7572" w:rsidRDefault="00BA2BD0" w:rsidP="00AD4A71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стул учителя – 1 шт.,</w:t>
            </w:r>
          </w:p>
          <w:p w:rsidR="00BA2BD0" w:rsidRDefault="00BA2BD0" w:rsidP="00AD4A71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парты ученические –</w:t>
            </w:r>
          </w:p>
          <w:p w:rsidR="00BA2BD0" w:rsidRDefault="00BA2BD0" w:rsidP="00AD4A71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C7572">
              <w:rPr>
                <w:sz w:val="28"/>
                <w:szCs w:val="28"/>
              </w:rPr>
              <w:t>шт</w:t>
            </w:r>
            <w:proofErr w:type="spellEnd"/>
            <w:r w:rsidRPr="004C7572">
              <w:rPr>
                <w:sz w:val="28"/>
                <w:szCs w:val="28"/>
              </w:rPr>
              <w:t xml:space="preserve">; </w:t>
            </w:r>
          </w:p>
          <w:p w:rsidR="00BA2BD0" w:rsidRPr="004C7572" w:rsidRDefault="00BA2BD0" w:rsidP="00AD4A71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стул ученический - 26 шт.; </w:t>
            </w:r>
          </w:p>
          <w:p w:rsidR="00BA2BD0" w:rsidRPr="004C7572" w:rsidRDefault="00BA2BD0" w:rsidP="00AD4A71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4 шт.; </w:t>
            </w:r>
          </w:p>
          <w:p w:rsidR="00BA2BD0" w:rsidRPr="004C7572" w:rsidRDefault="00BA2BD0" w:rsidP="00AD4A7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стенды – 2шт; </w:t>
            </w:r>
          </w:p>
          <w:p w:rsidR="00BA2BD0" w:rsidRDefault="00BA2BD0" w:rsidP="00AD4A7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вытяжной шкаф ШВ-101-1шт; </w:t>
            </w:r>
          </w:p>
          <w:p w:rsidR="00BA2BD0" w:rsidRPr="004C7572" w:rsidRDefault="00BA2BD0" w:rsidP="00AD4A7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423330, Республика Татарстан, </w:t>
            </w:r>
            <w:proofErr w:type="spellStart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</w:t>
            </w:r>
          </w:p>
          <w:p w:rsidR="00BA2BD0" w:rsidRPr="004C7572" w:rsidRDefault="00BA2BD0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Азнакаево, ул. Пушкина, д 1</w:t>
            </w:r>
          </w:p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№ 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муниципальным учреждением от 26.12.2012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Дополнительное соглашение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03-106-70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23.01.2015 г.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-тельная школа №3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BA2BD0" w:rsidRPr="007551DC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17.08.2007 г.№03-006-8, срок действия – бессрочный.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Распоряжение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имущества, полученного из государственной собственности Республики Татарстан,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оперативного управления за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муниципальным бюджетным общеобразова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ельным учреждением «Средн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яя общеобразовательная школа № 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22.11.2012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2729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Свидетельство о государственной регистрации права </w:t>
            </w:r>
          </w:p>
          <w:p w:rsidR="00BA2BD0" w:rsidRPr="007551DC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7.06.2014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16-АН </w:t>
            </w:r>
          </w:p>
          <w:p w:rsidR="00BA2BD0" w:rsidRPr="004C7572" w:rsidRDefault="00BA2BD0" w:rsidP="005006C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404931,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оперативное управление, бессрочное</w:t>
            </w:r>
          </w:p>
        </w:tc>
      </w:tr>
      <w:tr w:rsidR="00BA2BD0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C820F1" w:rsidRDefault="00BA2BD0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Default="00BA2BD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BA2BD0" w:rsidRPr="002563C9" w:rsidRDefault="00BA2BD0" w:rsidP="000E35CC">
            <w:pPr>
              <w:pStyle w:val="ConsPlusCell"/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8D0A1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химии -1кабинет.</w:t>
            </w:r>
          </w:p>
          <w:p w:rsidR="00BA2BD0" w:rsidRPr="004C7572" w:rsidRDefault="00BA2BD0" w:rsidP="008D0A16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комплект – 1 шт.; </w:t>
            </w:r>
          </w:p>
          <w:p w:rsidR="00BA2BD0" w:rsidRPr="004C7572" w:rsidRDefault="00BA2BD0" w:rsidP="008D0A16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компьютер –1 шт.; </w:t>
            </w:r>
          </w:p>
          <w:p w:rsidR="00BA2BD0" w:rsidRPr="004C7572" w:rsidRDefault="00BA2BD0" w:rsidP="008D0A16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 1 шт.; </w:t>
            </w:r>
          </w:p>
          <w:p w:rsidR="00BA2BD0" w:rsidRPr="004C7572" w:rsidRDefault="00BA2BD0" w:rsidP="008D0A16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стул учителя – 1 шт.;</w:t>
            </w:r>
          </w:p>
          <w:p w:rsidR="00BA2BD0" w:rsidRDefault="00BA2BD0" w:rsidP="008D0A1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парты ученические–</w:t>
            </w:r>
            <w:r w:rsidRPr="004C7572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шт</w:t>
            </w:r>
            <w:r w:rsidRPr="004C7572">
              <w:rPr>
                <w:sz w:val="28"/>
                <w:szCs w:val="28"/>
              </w:rPr>
              <w:t xml:space="preserve"> парты лабораторные</w:t>
            </w:r>
            <w:r>
              <w:rPr>
                <w:sz w:val="28"/>
                <w:szCs w:val="28"/>
              </w:rPr>
              <w:t xml:space="preserve"> </w:t>
            </w:r>
            <w:r w:rsidRPr="004C757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</w:p>
          <w:p w:rsidR="00BA2BD0" w:rsidRDefault="00BA2BD0" w:rsidP="008D0A1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  <w:r>
              <w:rPr>
                <w:sz w:val="28"/>
                <w:szCs w:val="28"/>
              </w:rPr>
              <w:t>;</w:t>
            </w:r>
            <w:r w:rsidRPr="004C7572">
              <w:rPr>
                <w:sz w:val="28"/>
                <w:szCs w:val="28"/>
              </w:rPr>
              <w:t xml:space="preserve"> </w:t>
            </w:r>
          </w:p>
          <w:p w:rsidR="00BA2BD0" w:rsidRPr="004C7572" w:rsidRDefault="00BA2BD0" w:rsidP="008D0A1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демонстрационный-1шт</w:t>
            </w:r>
            <w:r w:rsidRPr="004C7572">
              <w:rPr>
                <w:sz w:val="28"/>
                <w:szCs w:val="28"/>
              </w:rPr>
              <w:t xml:space="preserve"> </w:t>
            </w:r>
          </w:p>
          <w:p w:rsidR="00BA2BD0" w:rsidRPr="004C7572" w:rsidRDefault="00BA2BD0" w:rsidP="008D0A16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2 шт.; </w:t>
            </w:r>
          </w:p>
          <w:p w:rsidR="00BA2BD0" w:rsidRPr="004C7572" w:rsidRDefault="00BA2BD0" w:rsidP="008D0A1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стенды – 1 шт.</w:t>
            </w:r>
          </w:p>
          <w:p w:rsidR="00BA2BD0" w:rsidRPr="004C7572" w:rsidRDefault="00BA2BD0" w:rsidP="008D0A16">
            <w:pPr>
              <w:pStyle w:val="ConsPlusCell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стул ученический-21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вытяжной шкаф демонстрационный ШВ 101-1шт; </w:t>
            </w:r>
          </w:p>
          <w:p w:rsidR="00BA2BD0" w:rsidRPr="004C7572" w:rsidRDefault="00BA2BD0" w:rsidP="008D0A1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доска напольная 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поворотная для письма мелом и маркером-1,</w:t>
            </w:r>
          </w:p>
          <w:p w:rsidR="00BA2BD0" w:rsidRDefault="00BA2BD0" w:rsidP="008D0A1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доска меловая настенная – 1 шт.</w:t>
            </w:r>
          </w:p>
          <w:p w:rsidR="00BA2BD0" w:rsidRDefault="00BA2BD0" w:rsidP="008D0A1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лабораторное оборудование;</w:t>
            </w:r>
          </w:p>
          <w:p w:rsidR="00BA2BD0" w:rsidRPr="004C7572" w:rsidRDefault="00BA2BD0" w:rsidP="008D0A1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наглядные пособия</w:t>
            </w:r>
          </w:p>
          <w:p w:rsidR="00BA2BD0" w:rsidRPr="004C7572" w:rsidRDefault="00BA2BD0" w:rsidP="008D0A1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423332</w:t>
            </w: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</w:t>
            </w:r>
          </w:p>
          <w:p w:rsidR="00BA2BD0" w:rsidRPr="004C7572" w:rsidRDefault="00BA2BD0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Азнакаево, ул. Пушкина, д. 1</w:t>
            </w:r>
          </w:p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№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муниципальным учреждением от 26.12.2012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Дополнительное соглашение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03-106-70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23.01.2015 г.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-тельная школа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№3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BA2BD0" w:rsidRPr="007551DC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17.08.2007 г.№03-006-8, срок действия – бессрочный.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Распоряжение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имущества, полученного из государственной собственности Республики Татарстан,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праве оперативного управления за муниципальным бюджетным общеобразова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ельным учреждением «Средн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яя общеобразовательная школа № 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22.11.2012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2729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Свидетельство о государственной регистрации права </w:t>
            </w:r>
          </w:p>
          <w:p w:rsidR="00BA2BD0" w:rsidRPr="007551DC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7.06.2014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16-АН </w:t>
            </w:r>
          </w:p>
          <w:p w:rsidR="00BA2BD0" w:rsidRPr="004C7572" w:rsidRDefault="00BA2BD0" w:rsidP="005006C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404931,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оперативное управление, бессрочное</w:t>
            </w:r>
          </w:p>
        </w:tc>
      </w:tr>
      <w:tr w:rsidR="00BA2BD0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C820F1" w:rsidRDefault="00BA2BD0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Default="00BA2BD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BA2BD0" w:rsidRPr="002563C9" w:rsidRDefault="00BA2BD0" w:rsidP="000E35CC">
            <w:pPr>
              <w:pStyle w:val="ConsPlusCell"/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466DF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физики -1кабинет.</w:t>
            </w:r>
          </w:p>
          <w:p w:rsidR="00BA2BD0" w:rsidRPr="004C7572" w:rsidRDefault="00BA2BD0" w:rsidP="00466DF2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комплект – 1 шт.; </w:t>
            </w:r>
          </w:p>
          <w:p w:rsidR="00BA2BD0" w:rsidRPr="004C7572" w:rsidRDefault="00BA2BD0" w:rsidP="00466DF2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компьютер –1 шт.; </w:t>
            </w:r>
          </w:p>
          <w:p w:rsidR="00BA2BD0" w:rsidRPr="004C7572" w:rsidRDefault="00BA2BD0" w:rsidP="00466DF2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стол учителя –1 шт.;</w:t>
            </w:r>
          </w:p>
          <w:p w:rsidR="00BA2BD0" w:rsidRPr="004C7572" w:rsidRDefault="00BA2BD0" w:rsidP="00466DF2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стул учителя – 1 шт. </w:t>
            </w:r>
          </w:p>
          <w:p w:rsidR="00BA2BD0" w:rsidRPr="004C7572" w:rsidRDefault="00BA2BD0" w:rsidP="00466DF2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lastRenderedPageBreak/>
              <w:t xml:space="preserve">парты ученические –14 шт.; стул ученический - 28 </w:t>
            </w:r>
            <w:proofErr w:type="spellStart"/>
            <w:r w:rsidRPr="004C7572">
              <w:rPr>
                <w:sz w:val="28"/>
                <w:szCs w:val="28"/>
              </w:rPr>
              <w:t>шт</w:t>
            </w:r>
            <w:proofErr w:type="spellEnd"/>
            <w:r w:rsidRPr="004C7572">
              <w:rPr>
                <w:sz w:val="28"/>
                <w:szCs w:val="28"/>
              </w:rPr>
              <w:t xml:space="preserve">; </w:t>
            </w:r>
          </w:p>
          <w:p w:rsidR="00BA2BD0" w:rsidRPr="004C7572" w:rsidRDefault="00BA2BD0" w:rsidP="00466DF2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4 шт.; </w:t>
            </w:r>
          </w:p>
          <w:p w:rsidR="00BA2BD0" w:rsidRPr="004C7572" w:rsidRDefault="00BA2BD0" w:rsidP="00466DF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стенды – 2 шт., </w:t>
            </w:r>
          </w:p>
          <w:p w:rsidR="00BA2BD0" w:rsidRPr="004C7572" w:rsidRDefault="00BA2BD0" w:rsidP="00466DF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принтер -1 шт.; </w:t>
            </w:r>
          </w:p>
          <w:p w:rsidR="00BA2BD0" w:rsidRDefault="00BA2BD0" w:rsidP="00466DF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стол демонстрационный -1 комплект</w:t>
            </w:r>
          </w:p>
          <w:p w:rsidR="00BA2BD0" w:rsidRDefault="00BA2BD0" w:rsidP="00466DF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лабораторное оборудование;</w:t>
            </w:r>
          </w:p>
          <w:p w:rsidR="00BA2BD0" w:rsidRPr="004C7572" w:rsidRDefault="00BA2BD0" w:rsidP="00466DF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423332, Республика Татарстан, </w:t>
            </w:r>
            <w:proofErr w:type="spellStart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</w:t>
            </w:r>
          </w:p>
          <w:p w:rsidR="00BA2BD0" w:rsidRPr="004C7572" w:rsidRDefault="00BA2BD0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Азнакаево, </w:t>
            </w:r>
          </w:p>
          <w:p w:rsidR="00BA2BD0" w:rsidRPr="004C7572" w:rsidRDefault="00BA2BD0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ул. Пушкина, д 1</w:t>
            </w:r>
          </w:p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№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муниципальным учреждением от 26.12.2012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Дополнительное соглашение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№ 03-106-70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23.01.2015 г.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-тельная школа №3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BA2BD0" w:rsidRPr="007551DC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17.08.2007 г.№03-006-8, срок действия – бессрочный.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Распоряжение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имущества, полученного из государственной собственности Республики Татарстан,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праве оперативного управления за муниципальным бюджетным общеобразова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ельным учреждением «Средн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яя общеобразовательная школа № 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22.11.2012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2729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Свидетельство о государственной регистрации права </w:t>
            </w:r>
          </w:p>
          <w:p w:rsidR="00BA2BD0" w:rsidRPr="007551DC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7.06.2014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серия 16-АН </w:t>
            </w:r>
          </w:p>
          <w:p w:rsidR="00BA2BD0" w:rsidRPr="004C7572" w:rsidRDefault="00BA2BD0" w:rsidP="005006C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404931,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оперативное управление, бессрочное</w:t>
            </w:r>
          </w:p>
        </w:tc>
      </w:tr>
      <w:tr w:rsidR="00BA2BD0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C820F1" w:rsidRDefault="00BA2BD0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Default="00BA2BD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BA2BD0" w:rsidRPr="002563C9" w:rsidRDefault="00BA2BD0" w:rsidP="000E35CC">
            <w:pPr>
              <w:pStyle w:val="ConsPlusCell"/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3B443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обработки ткани -1 кабинет.</w:t>
            </w:r>
          </w:p>
          <w:p w:rsidR="00BA2BD0" w:rsidRPr="004C7572" w:rsidRDefault="00BA2BD0" w:rsidP="003B4439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</w:t>
            </w:r>
            <w:proofErr w:type="gramStart"/>
            <w:r w:rsidRPr="004C7572">
              <w:rPr>
                <w:sz w:val="28"/>
                <w:szCs w:val="28"/>
              </w:rPr>
              <w:t>комплект  –</w:t>
            </w:r>
            <w:proofErr w:type="gramEnd"/>
            <w:r w:rsidRPr="004C7572">
              <w:rPr>
                <w:sz w:val="28"/>
                <w:szCs w:val="28"/>
              </w:rPr>
              <w:t xml:space="preserve"> 1 шт.; </w:t>
            </w:r>
          </w:p>
          <w:p w:rsidR="00BA2BD0" w:rsidRPr="004C7572" w:rsidRDefault="00BA2BD0" w:rsidP="003B4439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стол-1 </w:t>
            </w:r>
            <w:proofErr w:type="spellStart"/>
            <w:r w:rsidRPr="004C7572">
              <w:rPr>
                <w:sz w:val="28"/>
                <w:szCs w:val="28"/>
              </w:rPr>
              <w:t>шт</w:t>
            </w:r>
            <w:proofErr w:type="spellEnd"/>
            <w:r w:rsidRPr="004C7572">
              <w:rPr>
                <w:sz w:val="28"/>
                <w:szCs w:val="28"/>
              </w:rPr>
              <w:t xml:space="preserve">; манекен 44- 1 </w:t>
            </w:r>
            <w:proofErr w:type="spellStart"/>
            <w:r w:rsidRPr="004C7572">
              <w:rPr>
                <w:sz w:val="28"/>
                <w:szCs w:val="28"/>
              </w:rPr>
              <w:t>шт</w:t>
            </w:r>
            <w:proofErr w:type="spellEnd"/>
            <w:r w:rsidRPr="004C7572">
              <w:rPr>
                <w:sz w:val="28"/>
                <w:szCs w:val="28"/>
              </w:rPr>
              <w:t xml:space="preserve">; </w:t>
            </w:r>
          </w:p>
          <w:p w:rsidR="00BA2BD0" w:rsidRPr="004C7572" w:rsidRDefault="00BA2BD0" w:rsidP="003B4439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книжка-1шт; </w:t>
            </w:r>
          </w:p>
          <w:p w:rsidR="00BA2BD0" w:rsidRPr="004C7572" w:rsidRDefault="00BA2BD0" w:rsidP="003B4439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оверлок-1шт;</w:t>
            </w:r>
          </w:p>
          <w:p w:rsidR="00BA2BD0" w:rsidRPr="004C7572" w:rsidRDefault="00BA2BD0" w:rsidP="003B4439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компьютер –1 шт.; </w:t>
            </w:r>
          </w:p>
          <w:p w:rsidR="00BA2BD0" w:rsidRPr="004C7572" w:rsidRDefault="00BA2BD0" w:rsidP="003B4439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стул учителя – 1 шт.;</w:t>
            </w:r>
          </w:p>
          <w:p w:rsidR="00BA2BD0" w:rsidRPr="004C7572" w:rsidRDefault="00BA2BD0" w:rsidP="003B4439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–1 шт.; </w:t>
            </w:r>
          </w:p>
          <w:p w:rsidR="00BA2BD0" w:rsidRPr="004C7572" w:rsidRDefault="00BA2BD0" w:rsidP="003B4439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парты ученические – 8 шт.;</w:t>
            </w:r>
          </w:p>
          <w:p w:rsidR="00BA2BD0" w:rsidRPr="004C7572" w:rsidRDefault="00BA2BD0" w:rsidP="003B4439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ученические стулья – 16 шт.; </w:t>
            </w:r>
          </w:p>
          <w:p w:rsidR="00BA2BD0" w:rsidRPr="004C7572" w:rsidRDefault="00BA2BD0" w:rsidP="003B4439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2 шт.; </w:t>
            </w:r>
          </w:p>
          <w:p w:rsidR="00BA2BD0" w:rsidRPr="004C7572" w:rsidRDefault="00BA2BD0" w:rsidP="003B443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стенды – 2 шт.; </w:t>
            </w:r>
          </w:p>
          <w:p w:rsidR="00BA2BD0" w:rsidRPr="004C7572" w:rsidRDefault="00BA2BD0" w:rsidP="003B443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швейная машина-8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гладильная доска-1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A2BD0" w:rsidRPr="004C7572" w:rsidRDefault="00BA2BD0" w:rsidP="003B443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раскройный стол – 1 шт.;</w:t>
            </w:r>
          </w:p>
          <w:p w:rsidR="00BA2BD0" w:rsidRPr="004C7572" w:rsidRDefault="00BA2BD0" w:rsidP="003B443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стол книжка – 1 шт.;</w:t>
            </w:r>
          </w:p>
          <w:p w:rsidR="00BA2BD0" w:rsidRPr="004C7572" w:rsidRDefault="00BA2BD0" w:rsidP="003B443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меловая доска – 1 шт.;</w:t>
            </w:r>
          </w:p>
          <w:p w:rsidR="00BA2BD0" w:rsidRPr="004C7572" w:rsidRDefault="00BA2BD0" w:rsidP="003B443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утюг-1 шт.</w:t>
            </w:r>
          </w:p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423332, Республика Татарстан, </w:t>
            </w:r>
            <w:proofErr w:type="spellStart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</w:t>
            </w:r>
          </w:p>
          <w:p w:rsidR="00BA2BD0" w:rsidRPr="004C7572" w:rsidRDefault="00BA2BD0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Азнакаево, ул. Пушкина, д 1</w:t>
            </w:r>
          </w:p>
          <w:p w:rsidR="00BA2BD0" w:rsidRDefault="00BA2BD0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№ 23</w:t>
            </w:r>
          </w:p>
          <w:p w:rsidR="00BA2BD0" w:rsidRDefault="00BA2BD0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Default="00BA2BD0" w:rsidP="00316BE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2BD0" w:rsidRPr="004C7572" w:rsidRDefault="00BA2BD0" w:rsidP="003B443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муниципальным учреждением от 26.12.2012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Дополнительное соглашение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03-106-70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23.01.2015 г.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-тельная школа №3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BA2BD0" w:rsidRPr="007551DC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17.08.2007 г.№03-006-8, срок действия – бессрочный.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Распоряжение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имущества, полученного из государственной собственности Республики Татарстан,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оперативного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управления за муниципальным бюджетным общеобразова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ельным учреждением «Средн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яя общеобразовательная школа № 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22.11.2012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2729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Свидетельство о государственной регистрации права </w:t>
            </w:r>
          </w:p>
          <w:p w:rsidR="00BA2BD0" w:rsidRPr="007551DC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7.06.2014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BA2BD0" w:rsidRDefault="00BA2BD0" w:rsidP="005006C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16-АН </w:t>
            </w:r>
          </w:p>
          <w:p w:rsidR="00BA2BD0" w:rsidRPr="004C7572" w:rsidRDefault="00BA2BD0" w:rsidP="005006C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404931,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оперативное управление, бессрочное</w:t>
            </w:r>
          </w:p>
        </w:tc>
      </w:tr>
      <w:tr w:rsidR="00BA2BD0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C820F1" w:rsidRDefault="00BA2BD0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Default="00BA2BD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BA2BD0" w:rsidRPr="002563C9" w:rsidRDefault="00BA2BD0" w:rsidP="000E35CC">
            <w:pPr>
              <w:pStyle w:val="ConsPlusCell"/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3B443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ОБЖ -1кабинет.</w:t>
            </w:r>
          </w:p>
          <w:p w:rsidR="00BA2BD0" w:rsidRPr="004C7572" w:rsidRDefault="00BA2BD0" w:rsidP="003B4439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–1 шт.; </w:t>
            </w:r>
          </w:p>
          <w:p w:rsidR="00BA2BD0" w:rsidRPr="004C7572" w:rsidRDefault="00BA2BD0" w:rsidP="003B4439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стул учителя – 1 шт.;</w:t>
            </w:r>
          </w:p>
          <w:p w:rsidR="00BA2BD0" w:rsidRDefault="00BA2BD0" w:rsidP="003B4439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парты ученические –15шт.; </w:t>
            </w:r>
          </w:p>
          <w:p w:rsidR="00BA2BD0" w:rsidRPr="004C7572" w:rsidRDefault="00BA2BD0" w:rsidP="003B44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ученический-</w:t>
            </w:r>
            <w:r w:rsidRPr="004C7572">
              <w:rPr>
                <w:sz w:val="28"/>
                <w:szCs w:val="28"/>
              </w:rPr>
              <w:t>30шт;</w:t>
            </w:r>
          </w:p>
          <w:p w:rsidR="00BA2BD0" w:rsidRPr="004C7572" w:rsidRDefault="00BA2BD0" w:rsidP="003B4439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4 шт.; </w:t>
            </w:r>
          </w:p>
          <w:p w:rsidR="00BA2BD0" w:rsidRPr="004C7572" w:rsidRDefault="00BA2BD0" w:rsidP="003B443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стенды – 2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423332, Республика Татарстан, </w:t>
            </w:r>
            <w:proofErr w:type="spellStart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</w:t>
            </w:r>
          </w:p>
          <w:p w:rsidR="00BA2BD0" w:rsidRPr="004C7572" w:rsidRDefault="00BA2BD0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Азнакаево, ул. Пушкина, д. 1</w:t>
            </w:r>
          </w:p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№ 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Default="00BA2BD0" w:rsidP="00BA2BD0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муниципальным учреждением от 26.12.2012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Дополнительное соглашение </w:t>
            </w:r>
          </w:p>
          <w:p w:rsidR="00BA2BD0" w:rsidRDefault="00BA2BD0" w:rsidP="00BA2BD0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03-106-70 </w:t>
            </w:r>
          </w:p>
          <w:p w:rsidR="00BA2BD0" w:rsidRDefault="00BA2BD0" w:rsidP="00BA2BD0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23.01.2015 г.</w:t>
            </w:r>
          </w:p>
          <w:p w:rsidR="00BA2BD0" w:rsidRDefault="00BA2BD0" w:rsidP="00BA2BD0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BA2BD0" w:rsidRDefault="00BA2BD0" w:rsidP="00BA2BD0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BA2BD0" w:rsidRDefault="00BA2BD0" w:rsidP="00BA2BD0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-тельная школа №3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BA2BD0" w:rsidRPr="007551DC" w:rsidRDefault="00BA2BD0" w:rsidP="00BA2BD0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17.08.2007 г.№03-006-8, срок действия – бессрочный. </w:t>
            </w:r>
          </w:p>
          <w:p w:rsidR="00BA2BD0" w:rsidRDefault="00BA2BD0" w:rsidP="00BA2BD0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Распоряжение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имущества, полученного из государственной собственности Республики Татарстан, </w:t>
            </w:r>
          </w:p>
          <w:p w:rsidR="00BA2BD0" w:rsidRDefault="00BA2BD0" w:rsidP="00BA2BD0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праве оперативного управления за муниципальным бюджетным общеобразова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ельным учреждением «Средн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яя общеобразовательная школа № 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 </w:t>
            </w:r>
          </w:p>
          <w:p w:rsidR="00BA2BD0" w:rsidRDefault="00BA2BD0" w:rsidP="00BA2BD0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22.11.2012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BA2BD0" w:rsidRDefault="00BA2BD0" w:rsidP="00BA2BD0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2729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Свидетельство о государственной регистрации права </w:t>
            </w:r>
          </w:p>
          <w:p w:rsidR="00BA2BD0" w:rsidRPr="007551DC" w:rsidRDefault="00BA2BD0" w:rsidP="00BA2BD0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7.06.2014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BA2BD0" w:rsidRDefault="00BA2BD0" w:rsidP="00BA2BD0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16-АН </w:t>
            </w:r>
          </w:p>
          <w:p w:rsidR="00BA2BD0" w:rsidRPr="004C7572" w:rsidRDefault="00BA2BD0" w:rsidP="00BA2BD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404931,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оперативное управление, бессрочное</w:t>
            </w:r>
          </w:p>
        </w:tc>
      </w:tr>
      <w:tr w:rsidR="00BA2BD0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C820F1" w:rsidRDefault="00BA2BD0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Default="00BA2BD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BA2BD0" w:rsidRPr="002563C9" w:rsidRDefault="00BA2BD0" w:rsidP="000E35CC">
            <w:pPr>
              <w:pStyle w:val="ConsPlusCell"/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 -1 кабинет, типовая спортивная площадка.</w:t>
            </w:r>
          </w:p>
          <w:p w:rsidR="00BA2BD0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Лыжи-пластиковые-2пара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палки лыжные-21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пара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; ботинки лыжные-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пара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мяч футбольный-1шт; баскетбольный мяч -10 шт.;</w:t>
            </w:r>
          </w:p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мяч волейбольный – 9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щит баскетбольный -2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мат гимнастический-10шт; </w:t>
            </w:r>
          </w:p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сетка волейбольная-1шт; </w:t>
            </w:r>
          </w:p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конь гимнастический переменной высоты-1шт; козел-2шт; </w:t>
            </w:r>
          </w:p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бревно гимнаст 5 м переменной высоты-1шт;</w:t>
            </w:r>
          </w:p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канат -1шт; </w:t>
            </w:r>
          </w:p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скакалки-12 шт.; </w:t>
            </w:r>
          </w:p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обручи-6 шт.;</w:t>
            </w:r>
          </w:p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стойка баскетбольная для мячей-2шт; </w:t>
            </w:r>
          </w:p>
          <w:p w:rsidR="00BA2BD0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копья метательные -5шт; </w:t>
            </w:r>
          </w:p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набивные мячи-5шт; </w:t>
            </w:r>
          </w:p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сетка заградительная-1шт;</w:t>
            </w:r>
          </w:p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стойка для бадминтона передвижная-2шт;</w:t>
            </w:r>
          </w:p>
          <w:p w:rsidR="00BA2BD0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мяч футбольный-1шт;</w:t>
            </w:r>
          </w:p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мяч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футзальный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 шт.;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ракетка бадминтона-10 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шт.;</w:t>
            </w:r>
          </w:p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скамейка гимнастическая -5шт; </w:t>
            </w:r>
          </w:p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вышка судейская-1шт;</w:t>
            </w:r>
          </w:p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стенка гимнастическая-15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423332</w:t>
            </w: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</w:t>
            </w:r>
          </w:p>
          <w:p w:rsidR="00BA2BD0" w:rsidRPr="004C7572" w:rsidRDefault="00BA2BD0" w:rsidP="00316BE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Азнакаево, ул. Пушкина, д 1</w:t>
            </w:r>
          </w:p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Pr="004C7572" w:rsidRDefault="00BA2BD0" w:rsidP="00316B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D0" w:rsidRDefault="00BA2BD0" w:rsidP="00BA2BD0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муниципальным учреждением от 26.12.2012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Дополнительное соглашение </w:t>
            </w:r>
          </w:p>
          <w:p w:rsidR="00BA2BD0" w:rsidRDefault="00BA2BD0" w:rsidP="00BA2BD0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03-106-70 </w:t>
            </w:r>
          </w:p>
          <w:p w:rsidR="00BA2BD0" w:rsidRDefault="00BA2BD0" w:rsidP="00BA2BD0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23.01.2015 г.</w:t>
            </w:r>
          </w:p>
          <w:p w:rsidR="00BA2BD0" w:rsidRDefault="00BA2BD0" w:rsidP="00BA2BD0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BA2BD0" w:rsidRDefault="00BA2BD0" w:rsidP="00BA2BD0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BA2BD0" w:rsidRDefault="00BA2BD0" w:rsidP="00BA2BD0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-тельная школа №3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BA2BD0" w:rsidRPr="007551DC" w:rsidRDefault="00BA2BD0" w:rsidP="00BA2BD0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17.08.2007 г.№03-006-8, срок действия – бессрочный. </w:t>
            </w:r>
          </w:p>
          <w:p w:rsidR="00BA2BD0" w:rsidRDefault="00BA2BD0" w:rsidP="00BA2BD0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Распоряжение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имущества, полученного из государственной собственности Республики Татарстан, </w:t>
            </w:r>
          </w:p>
          <w:p w:rsidR="00BA2BD0" w:rsidRDefault="00BA2BD0" w:rsidP="00BA2BD0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праве оперативного управления за муниципальным бюджетным общеобразова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ельным учреждением «Средн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яя общеобразовательная школа № 3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 </w:t>
            </w:r>
          </w:p>
          <w:p w:rsidR="00BA2BD0" w:rsidRDefault="00BA2BD0" w:rsidP="00BA2BD0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22.11.2012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BA2BD0" w:rsidRDefault="00BA2BD0" w:rsidP="00BA2BD0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2729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Свидетельство о государственной регистрации права </w:t>
            </w:r>
          </w:p>
          <w:p w:rsidR="00BA2BD0" w:rsidRPr="007551DC" w:rsidRDefault="00BA2BD0" w:rsidP="00BA2BD0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7.06.2014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BA2BD0" w:rsidRDefault="00BA2BD0" w:rsidP="00BA2BD0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16-АН </w:t>
            </w:r>
          </w:p>
          <w:p w:rsidR="00BA2BD0" w:rsidRPr="004C7572" w:rsidRDefault="00BA2BD0" w:rsidP="00BA2BD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404931,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оперативное управление, бессрочное</w:t>
            </w:r>
          </w:p>
        </w:tc>
      </w:tr>
      <w:tr w:rsidR="00F32BB9" w:rsidRPr="00C820F1" w:rsidTr="00F32BB9">
        <w:trPr>
          <w:trHeight w:val="1042"/>
          <w:tblCellSpacing w:w="5" w:type="nil"/>
        </w:trPr>
        <w:bookmarkStart w:id="0" w:name="_GoBack" w:displacedByCustomXml="next"/>
        <w:sdt>
          <w:sdtPr>
            <w:rPr>
              <w:rFonts w:ascii="Times New Roman" w:hAnsi="Times New Roman" w:cs="Times New Roman"/>
              <w:sz w:val="28"/>
              <w:szCs w:val="28"/>
            </w:rPr>
            <w:id w:val="535545265"/>
            <w:lock w:val="sdtContentLocked"/>
            <w:placeholder>
              <w:docPart w:val="291DFFE7936E4941B147A796199DBB53"/>
            </w:placeholder>
          </w:sdtPr>
          <w:sdtEndPr>
            <w:rPr>
              <w:rFonts w:asciiTheme="minorHAnsi" w:hAnsiTheme="minorHAnsi" w:cstheme="minorBidi"/>
              <w:sz w:val="22"/>
              <w:szCs w:val="22"/>
            </w:rPr>
          </w:sdtEndPr>
          <w:sdtContent>
            <w:tc>
              <w:tcPr>
                <w:tcW w:w="72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2BB9" w:rsidRDefault="00F32BB9" w:rsidP="004629BA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2.</w:t>
                </w:r>
              </w:p>
              <w:p w:rsidR="00F32BB9" w:rsidRPr="005823D6" w:rsidRDefault="00F32BB9" w:rsidP="005823D6"/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362640481"/>
            <w:lock w:val="sdtContentLocked"/>
            <w:placeholder>
              <w:docPart w:val="291DFFE7936E4941B147A796199DBB53"/>
            </w:placeholder>
          </w:sdtPr>
          <w:sdtContent>
            <w:tc>
              <w:tcPr>
                <w:tcW w:w="324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2BB9" w:rsidRDefault="00F32BB9" w:rsidP="004629BA">
                <w:pPr>
                  <w:spacing w:after="0" w:line="240" w:lineRule="auto"/>
                </w:pPr>
                <w:r w:rsidRPr="00FA3135">
                  <w:rPr>
                    <w:rFonts w:ascii="Times New Roman" w:hAnsi="Times New Roman" w:cs="Times New Roman"/>
                    <w:sz w:val="28"/>
                    <w:szCs w:val="28"/>
                  </w:rPr>
                  <w:t>Вид образования, уровень образования, профессия,      специальность,    подвид  дополнительного образования</w:t>
                </w:r>
              </w:p>
            </w:tc>
          </w:sdtContent>
        </w:sdt>
        <w:tc>
          <w:tcPr>
            <w:tcW w:w="808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32BB9" w:rsidRPr="00C820F1" w:rsidRDefault="00F32BB9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32BB9" w:rsidRPr="00C820F1" w:rsidRDefault="00F32BB9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  <w:tr w:rsidR="00F32BB9" w:rsidRPr="00C820F1" w:rsidTr="00566A64">
        <w:trPr>
          <w:trHeight w:val="7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B9" w:rsidRPr="00C820F1" w:rsidRDefault="00F32BB9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74909405"/>
            <w:lock w:val="sdtContentLocked"/>
            <w:placeholder>
              <w:docPart w:val="291DFFE7936E4941B147A796199DBB53"/>
            </w:placeholder>
          </w:sdtPr>
          <w:sdtContent>
            <w:tc>
              <w:tcPr>
                <w:tcW w:w="324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2BB9" w:rsidRPr="00FA3135" w:rsidRDefault="00F32BB9" w:rsidP="004629BA">
                <w:pPr>
                  <w:spacing w:after="0" w:line="240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Предметы, курсы, дисциплины (модули):</w:t>
                </w:r>
              </w:p>
            </w:tc>
          </w:sdtContent>
        </w:sdt>
        <w:tc>
          <w:tcPr>
            <w:tcW w:w="80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B9" w:rsidRPr="00C820F1" w:rsidRDefault="00F32BB9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B9" w:rsidRPr="00C820F1" w:rsidRDefault="00F32BB9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20F1" w:rsidRPr="00C820F1" w:rsidRDefault="00C820F1" w:rsidP="00C820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529"/>
        <w:gridCol w:w="331"/>
        <w:gridCol w:w="1541"/>
        <w:gridCol w:w="108"/>
        <w:gridCol w:w="388"/>
        <w:gridCol w:w="496"/>
        <w:gridCol w:w="424"/>
        <w:gridCol w:w="3527"/>
        <w:gridCol w:w="4847"/>
      </w:tblGrid>
      <w:tr w:rsidR="005823D6" w:rsidRPr="00FB20F7" w:rsidTr="000E35CC">
        <w:trPr>
          <w:gridAfter w:val="2"/>
          <w:wAfter w:w="8549" w:type="dxa"/>
        </w:trPr>
        <w:sdt>
          <w:sdtPr>
            <w:rPr>
              <w:rFonts w:ascii="Times New Roman" w:hAnsi="Times New Roman" w:cs="Times New Roman"/>
              <w:sz w:val="28"/>
              <w:szCs w:val="28"/>
            </w:rPr>
            <w:id w:val="-1394190075"/>
            <w:lock w:val="contentLocked"/>
            <w:placeholder>
              <w:docPart w:val="C0CE66CE976E46B2BDEF482251770A48"/>
            </w:placeholder>
          </w:sdtPr>
          <w:sdtContent>
            <w:tc>
              <w:tcPr>
                <w:tcW w:w="2400" w:type="dxa"/>
              </w:tcPr>
              <w:p w:rsidR="005823D6" w:rsidRPr="00FB20F7" w:rsidRDefault="005823D6" w:rsidP="000E35CC">
                <w:pPr>
                  <w:pStyle w:val="ConsPlusNonformat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B20F7">
                  <w:rPr>
                    <w:rFonts w:ascii="Times New Roman" w:hAnsi="Times New Roman" w:cs="Times New Roman"/>
                    <w:sz w:val="28"/>
                    <w:szCs w:val="28"/>
                  </w:rPr>
                  <w:t>Дата заполнения "</w:t>
                </w:r>
              </w:p>
            </w:tc>
          </w:sdtContent>
        </w:sdt>
        <w:tc>
          <w:tcPr>
            <w:tcW w:w="530" w:type="dxa"/>
            <w:tcBorders>
              <w:bottom w:val="single" w:sz="4" w:space="0" w:color="auto"/>
            </w:tcBorders>
          </w:tcPr>
          <w:p w:rsidR="005823D6" w:rsidRPr="00FB20F7" w:rsidRDefault="007C5F01" w:rsidP="000E35C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2040165883"/>
            <w:lock w:val="contentLocked"/>
            <w:placeholder>
              <w:docPart w:val="C0CE66CE976E46B2BDEF482251770A48"/>
            </w:placeholder>
          </w:sdtPr>
          <w:sdtContent>
            <w:tc>
              <w:tcPr>
                <w:tcW w:w="331" w:type="dxa"/>
              </w:tcPr>
              <w:p w:rsidR="005823D6" w:rsidRPr="00FB20F7" w:rsidRDefault="005823D6" w:rsidP="000E35CC">
                <w:pPr>
                  <w:pStyle w:val="ConsPlusNonformat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B20F7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" </w:t>
                </w:r>
              </w:p>
            </w:tc>
          </w:sdtContent>
        </w:sdt>
        <w:tc>
          <w:tcPr>
            <w:tcW w:w="1559" w:type="dxa"/>
            <w:tcBorders>
              <w:bottom w:val="single" w:sz="4" w:space="0" w:color="auto"/>
            </w:tcBorders>
          </w:tcPr>
          <w:p w:rsidR="005823D6" w:rsidRPr="00FB20F7" w:rsidRDefault="007C5F01" w:rsidP="000E35C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июля</w:t>
            </w:r>
          </w:p>
        </w:tc>
        <w:tc>
          <w:tcPr>
            <w:tcW w:w="496" w:type="dxa"/>
            <w:gridSpan w:val="2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822226320"/>
              <w:lock w:val="contentLocked"/>
              <w:placeholder>
                <w:docPart w:val="C0CE66CE976E46B2BDEF482251770A48"/>
              </w:placeholder>
            </w:sdtPr>
            <w:sdtContent>
              <w:p w:rsidR="005823D6" w:rsidRPr="00FB20F7" w:rsidRDefault="005823D6" w:rsidP="000E35CC">
                <w:pPr>
                  <w:pStyle w:val="ConsPlusNonformat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B20F7">
                  <w:rPr>
                    <w:rFonts w:ascii="Times New Roman" w:hAnsi="Times New Roman" w:cs="Times New Roman"/>
                    <w:sz w:val="28"/>
                    <w:szCs w:val="28"/>
                  </w:rPr>
                  <w:t>20</w:t>
                </w:r>
              </w:p>
            </w:sdtContent>
          </w:sdt>
        </w:tc>
        <w:tc>
          <w:tcPr>
            <w:tcW w:w="496" w:type="dxa"/>
            <w:tcBorders>
              <w:bottom w:val="single" w:sz="4" w:space="0" w:color="auto"/>
            </w:tcBorders>
          </w:tcPr>
          <w:p w:rsidR="005823D6" w:rsidRPr="007C5F01" w:rsidRDefault="007C5F01" w:rsidP="000E35C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1060637754"/>
            <w:lock w:val="contentLocked"/>
            <w:placeholder>
              <w:docPart w:val="C0CE66CE976E46B2BDEF482251770A48"/>
            </w:placeholder>
          </w:sdtPr>
          <w:sdtContent>
            <w:tc>
              <w:tcPr>
                <w:tcW w:w="425" w:type="dxa"/>
              </w:tcPr>
              <w:p w:rsidR="005823D6" w:rsidRPr="00FB20F7" w:rsidRDefault="005823D6" w:rsidP="000E35CC">
                <w:pPr>
                  <w:pStyle w:val="ConsPlusNonformat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B20F7">
                  <w:rPr>
                    <w:rFonts w:ascii="Times New Roman" w:hAnsi="Times New Roman" w:cs="Times New Roman"/>
                    <w:sz w:val="28"/>
                    <w:szCs w:val="28"/>
                  </w:rPr>
                  <w:t>г.</w:t>
                </w:r>
              </w:p>
            </w:tc>
          </w:sdtContent>
        </w:sdt>
      </w:tr>
      <w:tr w:rsidR="005823D6" w:rsidTr="000E35CC">
        <w:tc>
          <w:tcPr>
            <w:tcW w:w="4928" w:type="dxa"/>
            <w:gridSpan w:val="5"/>
            <w:tcBorders>
              <w:bottom w:val="single" w:sz="4" w:space="0" w:color="auto"/>
            </w:tcBorders>
          </w:tcPr>
          <w:p w:rsidR="001A639F" w:rsidRDefault="00875E77" w:rsidP="000E35CC">
            <w:pPr>
              <w:pStyle w:val="ConsPlusNonformat"/>
              <w:tabs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B82B62">
              <w:rPr>
                <w:rFonts w:ascii="Times New Roman" w:hAnsi="Times New Roman" w:cs="Times New Roman"/>
                <w:sz w:val="28"/>
                <w:szCs w:val="28"/>
              </w:rPr>
              <w:t>МБОУ «СОШ №3</w:t>
            </w:r>
            <w:r w:rsidR="000358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639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5823D6" w:rsidRDefault="00035855" w:rsidP="000E35CC">
            <w:pPr>
              <w:pStyle w:val="ConsPlusNonformat"/>
              <w:tabs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Азнакаево»  Азнакаевского муниципального района РТ</w:t>
            </w:r>
          </w:p>
        </w:tc>
        <w:tc>
          <w:tcPr>
            <w:tcW w:w="4929" w:type="dxa"/>
            <w:gridSpan w:val="4"/>
            <w:tcBorders>
              <w:bottom w:val="single" w:sz="4" w:space="0" w:color="auto"/>
            </w:tcBorders>
          </w:tcPr>
          <w:p w:rsidR="005823D6" w:rsidRDefault="005823D6" w:rsidP="000E35C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4929" w:type="dxa"/>
            <w:tcBorders>
              <w:bottom w:val="single" w:sz="4" w:space="0" w:color="auto"/>
            </w:tcBorders>
          </w:tcPr>
          <w:p w:rsidR="001A639F" w:rsidRDefault="001A639F" w:rsidP="000E35C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39F" w:rsidRDefault="001A639F" w:rsidP="000E35C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3D6" w:rsidRDefault="00B82B62" w:rsidP="000E35C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Мугтасимов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Рафгат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Газизянович</w:t>
            </w:r>
            <w:proofErr w:type="spellEnd"/>
          </w:p>
        </w:tc>
      </w:tr>
      <w:tr w:rsidR="005823D6" w:rsidTr="000E35CC">
        <w:tc>
          <w:tcPr>
            <w:tcW w:w="4928" w:type="dxa"/>
            <w:gridSpan w:val="5"/>
            <w:tcBorders>
              <w:top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18"/>
                <w:szCs w:val="18"/>
              </w:rPr>
              <w:id w:val="1701520133"/>
              <w:lock w:val="contentLocked"/>
              <w:placeholder>
                <w:docPart w:val="C0CE66CE976E46B2BDEF482251770A48"/>
              </w:placeholder>
            </w:sdtPr>
            <w:sdtContent>
              <w:p w:rsidR="005823D6" w:rsidRDefault="005823D6" w:rsidP="000E35CC">
                <w:pPr>
                  <w:pStyle w:val="ConsPlusNonformat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>должность</w:t>
                </w:r>
              </w:p>
              <w:p w:rsidR="005823D6" w:rsidRDefault="005823D6" w:rsidP="000E35CC">
                <w:pPr>
                  <w:pStyle w:val="ConsPlusNonformat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8750C7">
                  <w:rPr>
                    <w:rFonts w:ascii="Times New Roman" w:hAnsi="Times New Roman" w:cs="Times New Roman"/>
                    <w:sz w:val="18"/>
                    <w:szCs w:val="18"/>
                  </w:rPr>
                  <w:t>руководителя</w:t>
                </w: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соискателя </w:t>
                </w:r>
                <w:r w:rsidRPr="008750C7">
                  <w:rPr>
                    <w:rFonts w:ascii="Times New Roman" w:hAnsi="Times New Roman" w:cs="Times New Roman"/>
                    <w:sz w:val="18"/>
                    <w:szCs w:val="18"/>
                  </w:rPr>
                  <w:t>лицензиата</w:t>
                </w:r>
              </w:p>
            </w:sdtContent>
          </w:sdt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738331764"/>
            <w:lock w:val="contentLocked"/>
            <w:placeholder>
              <w:docPart w:val="C0CE66CE976E46B2BDEF482251770A48"/>
            </w:placeholder>
          </w:sdtPr>
          <w:sdtContent>
            <w:tc>
              <w:tcPr>
                <w:tcW w:w="4929" w:type="dxa"/>
                <w:gridSpan w:val="4"/>
                <w:tcBorders>
                  <w:top w:val="single" w:sz="4" w:space="0" w:color="auto"/>
                </w:tcBorders>
              </w:tcPr>
              <w:p w:rsidR="005823D6" w:rsidRDefault="005823D6" w:rsidP="000E35CC">
                <w:pPr>
                  <w:pStyle w:val="ConsPlusNonformat"/>
                  <w:tabs>
                    <w:tab w:val="left" w:pos="315"/>
                    <w:tab w:val="center" w:pos="2320"/>
                  </w:tabs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ab/>
                </w: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ab/>
                  <w:t>п</w:t>
                </w:r>
                <w:r w:rsidRPr="008750C7">
                  <w:rPr>
                    <w:rFonts w:ascii="Times New Roman" w:hAnsi="Times New Roman" w:cs="Times New Roman"/>
                    <w:sz w:val="18"/>
                    <w:szCs w:val="18"/>
                  </w:rPr>
                  <w:t>одпись</w:t>
                </w: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  <w:r w:rsidRPr="008750C7">
                  <w:rPr>
                    <w:rFonts w:ascii="Times New Roman" w:hAnsi="Times New Roman" w:cs="Times New Roman"/>
                    <w:sz w:val="18"/>
                    <w:szCs w:val="18"/>
                  </w:rPr>
                  <w:t>руководителя</w:t>
                </w: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соискателя </w:t>
                </w:r>
                <w:r w:rsidRPr="008750C7">
                  <w:rPr>
                    <w:rFonts w:ascii="Times New Roman" w:hAnsi="Times New Roman" w:cs="Times New Roman"/>
                    <w:sz w:val="18"/>
                    <w:szCs w:val="18"/>
                  </w:rPr>
                  <w:t>лицензиата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95780263"/>
            <w:lock w:val="contentLocked"/>
            <w:placeholder>
              <w:docPart w:val="C0CE66CE976E46B2BDEF482251770A48"/>
            </w:placeholder>
          </w:sdtPr>
          <w:sdtContent>
            <w:tc>
              <w:tcPr>
                <w:tcW w:w="4929" w:type="dxa"/>
                <w:tcBorders>
                  <w:top w:val="single" w:sz="4" w:space="0" w:color="auto"/>
                </w:tcBorders>
              </w:tcPr>
              <w:p w:rsidR="005823D6" w:rsidRDefault="005823D6" w:rsidP="000E35CC">
                <w:pPr>
                  <w:pStyle w:val="ConsPlusNonformat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8750C7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фамилия, имя, отчество </w:t>
                </w:r>
              </w:p>
              <w:p w:rsidR="005823D6" w:rsidRDefault="005823D6" w:rsidP="000E35CC">
                <w:pPr>
                  <w:pStyle w:val="ConsPlusNonformat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8750C7">
                  <w:rPr>
                    <w:rFonts w:ascii="Times New Roman" w:hAnsi="Times New Roman" w:cs="Times New Roman"/>
                    <w:sz w:val="18"/>
                    <w:szCs w:val="18"/>
                  </w:rPr>
                  <w:t>руководителя</w:t>
                </w: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соискателя </w:t>
                </w:r>
                <w:r w:rsidRPr="008750C7">
                  <w:rPr>
                    <w:rFonts w:ascii="Times New Roman" w:hAnsi="Times New Roman" w:cs="Times New Roman"/>
                    <w:sz w:val="18"/>
                    <w:szCs w:val="18"/>
                  </w:rPr>
                  <w:t>лицензиата</w:t>
                </w:r>
              </w:p>
            </w:tc>
          </w:sdtContent>
        </w:sdt>
      </w:tr>
    </w:tbl>
    <w:p w:rsidR="004E202A" w:rsidRDefault="00C820F1" w:rsidP="00CE2202">
      <w:pPr>
        <w:pStyle w:val="ConsPlusNonformat"/>
      </w:pPr>
      <w:r w:rsidRPr="00F5220B">
        <w:rPr>
          <w:rFonts w:ascii="Times New Roman" w:hAnsi="Times New Roman" w:cs="Times New Roman"/>
          <w:sz w:val="28"/>
          <w:szCs w:val="28"/>
        </w:rPr>
        <w:t xml:space="preserve">    М.П.</w:t>
      </w:r>
    </w:p>
    <w:sectPr w:rsidR="004E202A" w:rsidSect="001A639F">
      <w:pgSz w:w="16838" w:h="11906" w:orient="landscape"/>
      <w:pgMar w:top="709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FD3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67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855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609"/>
    <w:rsid w:val="00037DD1"/>
    <w:rsid w:val="00040551"/>
    <w:rsid w:val="000407AD"/>
    <w:rsid w:val="0004082B"/>
    <w:rsid w:val="0004089D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B5B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D62"/>
    <w:rsid w:val="00065E9C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329"/>
    <w:rsid w:val="000A577B"/>
    <w:rsid w:val="000A5860"/>
    <w:rsid w:val="000A5CBD"/>
    <w:rsid w:val="000A6072"/>
    <w:rsid w:val="000A63AA"/>
    <w:rsid w:val="000A662D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DB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5CC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79C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934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6D2E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306"/>
    <w:rsid w:val="001608B4"/>
    <w:rsid w:val="00160AAC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4D1C"/>
    <w:rsid w:val="001A50ED"/>
    <w:rsid w:val="001A5185"/>
    <w:rsid w:val="001A527A"/>
    <w:rsid w:val="001A533F"/>
    <w:rsid w:val="001A56DE"/>
    <w:rsid w:val="001A6176"/>
    <w:rsid w:val="001A639F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6BFA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3C9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34BA"/>
    <w:rsid w:val="00263627"/>
    <w:rsid w:val="00263C4A"/>
    <w:rsid w:val="00263FD0"/>
    <w:rsid w:val="00264021"/>
    <w:rsid w:val="0026402E"/>
    <w:rsid w:val="00264281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98A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AC2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72C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C"/>
    <w:rsid w:val="002F29E8"/>
    <w:rsid w:val="002F2F23"/>
    <w:rsid w:val="002F3D24"/>
    <w:rsid w:val="002F3FC9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2F7E0C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31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BE1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D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95F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077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439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B54"/>
    <w:rsid w:val="003F3C93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CC7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0E4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5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8E5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9BA"/>
    <w:rsid w:val="00462BD9"/>
    <w:rsid w:val="00462D6F"/>
    <w:rsid w:val="00462DBB"/>
    <w:rsid w:val="0046300A"/>
    <w:rsid w:val="004635A5"/>
    <w:rsid w:val="00463C0D"/>
    <w:rsid w:val="00463D7A"/>
    <w:rsid w:val="00463DB3"/>
    <w:rsid w:val="0046475C"/>
    <w:rsid w:val="00464B01"/>
    <w:rsid w:val="00464FE1"/>
    <w:rsid w:val="00465057"/>
    <w:rsid w:val="00465286"/>
    <w:rsid w:val="00465371"/>
    <w:rsid w:val="00465FC0"/>
    <w:rsid w:val="0046675E"/>
    <w:rsid w:val="004667DB"/>
    <w:rsid w:val="00466C46"/>
    <w:rsid w:val="00466DF2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5147"/>
    <w:rsid w:val="004754F5"/>
    <w:rsid w:val="00475A83"/>
    <w:rsid w:val="00476B27"/>
    <w:rsid w:val="0047711A"/>
    <w:rsid w:val="00477E5C"/>
    <w:rsid w:val="00480D09"/>
    <w:rsid w:val="004812C3"/>
    <w:rsid w:val="00481E1D"/>
    <w:rsid w:val="00482229"/>
    <w:rsid w:val="00482402"/>
    <w:rsid w:val="004828B4"/>
    <w:rsid w:val="00483361"/>
    <w:rsid w:val="004834F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366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B29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B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89E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1AB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4C2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3D6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3FD3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145"/>
    <w:rsid w:val="005B4BFF"/>
    <w:rsid w:val="005B4C92"/>
    <w:rsid w:val="005B5091"/>
    <w:rsid w:val="005B51D7"/>
    <w:rsid w:val="005B5922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552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3E12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6CC4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915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2D1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3BF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0DA0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5F01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C98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651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77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9E8"/>
    <w:rsid w:val="008900EE"/>
    <w:rsid w:val="0089040C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5E8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0A16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B4A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2E20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642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06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84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8A7"/>
    <w:rsid w:val="00937FE0"/>
    <w:rsid w:val="00940D9D"/>
    <w:rsid w:val="00940F0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5007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49E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6C7"/>
    <w:rsid w:val="009F0A23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10E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4D5B"/>
    <w:rsid w:val="00A74DE2"/>
    <w:rsid w:val="00A75017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0C2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CA6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A71"/>
    <w:rsid w:val="00AD4F3F"/>
    <w:rsid w:val="00AD5087"/>
    <w:rsid w:val="00AD509B"/>
    <w:rsid w:val="00AD53EA"/>
    <w:rsid w:val="00AD575F"/>
    <w:rsid w:val="00AD5A23"/>
    <w:rsid w:val="00AD5DD1"/>
    <w:rsid w:val="00AD5F0C"/>
    <w:rsid w:val="00AD6266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E1C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2F9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B62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BD0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05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9C0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079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6C6F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70B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237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20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1C7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E0D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6D1"/>
    <w:rsid w:val="00D72D01"/>
    <w:rsid w:val="00D734C3"/>
    <w:rsid w:val="00D736BB"/>
    <w:rsid w:val="00D737E4"/>
    <w:rsid w:val="00D73D03"/>
    <w:rsid w:val="00D740BE"/>
    <w:rsid w:val="00D74840"/>
    <w:rsid w:val="00D74B8B"/>
    <w:rsid w:val="00D75346"/>
    <w:rsid w:val="00D75440"/>
    <w:rsid w:val="00D758B7"/>
    <w:rsid w:val="00D75F64"/>
    <w:rsid w:val="00D7625D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5AA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B7E01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547B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41F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4F82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EF5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4B4"/>
    <w:rsid w:val="00E83BA8"/>
    <w:rsid w:val="00E84212"/>
    <w:rsid w:val="00E8429B"/>
    <w:rsid w:val="00E84A89"/>
    <w:rsid w:val="00E84BEB"/>
    <w:rsid w:val="00E857DE"/>
    <w:rsid w:val="00E8595A"/>
    <w:rsid w:val="00E85A30"/>
    <w:rsid w:val="00E85A55"/>
    <w:rsid w:val="00E85ADC"/>
    <w:rsid w:val="00E86106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1E8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668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BB9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0B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238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57C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0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02F"/>
    <w:rsid w:val="00FA761F"/>
    <w:rsid w:val="00FA7F11"/>
    <w:rsid w:val="00FB0384"/>
    <w:rsid w:val="00FB094F"/>
    <w:rsid w:val="00FB131C"/>
    <w:rsid w:val="00FB151C"/>
    <w:rsid w:val="00FB1774"/>
    <w:rsid w:val="00FB18F9"/>
    <w:rsid w:val="00FB1B10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7526-2BC1-48A1-8854-77089BE5A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5823D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A3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3FD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A3FD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2%20%20&#1087;&#1077;&#1088;&#1077;&#1086;&#1092;.&#1083;&#1080;&#1094;&#1077;&#1085;&#1079;&#1080;&#1080;\1425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26AAF50D1994902815EF44522F86E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876C65-ED77-4FCE-92FE-7700AFE48ACC}"/>
      </w:docPartPr>
      <w:docPartBody>
        <w:p w:rsidR="00F57BA6" w:rsidRDefault="0006334C">
          <w:pPr>
            <w:pStyle w:val="626AAF50D1994902815EF44522F86E39"/>
          </w:pPr>
          <w:r w:rsidRPr="00EC04CA">
            <w:rPr>
              <w:rStyle w:val="a3"/>
            </w:rPr>
            <w:t>Место для ввода текста.</w:t>
          </w:r>
        </w:p>
      </w:docPartBody>
    </w:docPart>
    <w:docPart>
      <w:docPartPr>
        <w:name w:val="C0CE66CE976E46B2BDEF482251770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DE0665-0098-456A-93BA-699B09D37F9C}"/>
      </w:docPartPr>
      <w:docPartBody>
        <w:p w:rsidR="00F57BA6" w:rsidRDefault="0006334C">
          <w:pPr>
            <w:pStyle w:val="C0CE66CE976E46B2BDEF482251770A48"/>
          </w:pPr>
          <w:r w:rsidRPr="00670332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B36204EB57488D956A560D4DBD06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44B23C-72FA-413D-9FF3-B2DAC842EF93}"/>
      </w:docPartPr>
      <w:docPartBody>
        <w:p w:rsidR="00F57BA6" w:rsidRDefault="0006334C" w:rsidP="0006334C">
          <w:pPr>
            <w:pStyle w:val="70B36204EB57488D956A560D4DBD067C"/>
          </w:pPr>
          <w:r w:rsidRPr="00EC04CA">
            <w:rPr>
              <w:rStyle w:val="a3"/>
            </w:rPr>
            <w:t>Место для ввода текста.</w:t>
          </w:r>
        </w:p>
      </w:docPartBody>
    </w:docPart>
    <w:docPart>
      <w:docPartPr>
        <w:name w:val="14C54926573C4125A35BFE337681E8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36BD90-E78E-4F0E-BFF1-8B4A8DEE6141}"/>
      </w:docPartPr>
      <w:docPartBody>
        <w:p w:rsidR="00F57BA6" w:rsidRDefault="0006334C" w:rsidP="0006334C">
          <w:pPr>
            <w:pStyle w:val="14C54926573C4125A35BFE337681E813"/>
          </w:pPr>
          <w:r w:rsidRPr="00EC04CA">
            <w:rPr>
              <w:rStyle w:val="a3"/>
            </w:rPr>
            <w:t>Место для ввода текста.</w:t>
          </w:r>
        </w:p>
      </w:docPartBody>
    </w:docPart>
    <w:docPart>
      <w:docPartPr>
        <w:name w:val="B276165512844FEE976AC9C08E9AAE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CF3E4A-E6CE-42A2-9360-9F8214F5FC9A}"/>
      </w:docPartPr>
      <w:docPartBody>
        <w:p w:rsidR="00000000" w:rsidRDefault="00254B29" w:rsidP="00254B29">
          <w:pPr>
            <w:pStyle w:val="B276165512844FEE976AC9C08E9AAE35"/>
          </w:pPr>
          <w:r w:rsidRPr="00EC04CA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EAE324F56E4CCE849BBC47E249E3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F98072-54F3-4E5C-B826-E63AAD90830D}"/>
      </w:docPartPr>
      <w:docPartBody>
        <w:p w:rsidR="00000000" w:rsidRDefault="00254B29" w:rsidP="00254B29">
          <w:pPr>
            <w:pStyle w:val="5EEAE324F56E4CCE849BBC47E249E361"/>
          </w:pPr>
          <w:r w:rsidRPr="00EC04CA">
            <w:rPr>
              <w:rStyle w:val="a3"/>
            </w:rPr>
            <w:t>Место для ввода текста.</w:t>
          </w:r>
        </w:p>
      </w:docPartBody>
    </w:docPart>
    <w:docPart>
      <w:docPartPr>
        <w:name w:val="291DFFE7936E4941B147A796199DBB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A2E0EE-6930-4777-AFF4-D721A82FC8C3}"/>
      </w:docPartPr>
      <w:docPartBody>
        <w:p w:rsidR="00000000" w:rsidRDefault="00254B29" w:rsidP="00254B29">
          <w:pPr>
            <w:pStyle w:val="291DFFE7936E4941B147A796199DBB53"/>
          </w:pPr>
          <w:r w:rsidRPr="00EC04CA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6334C"/>
    <w:rsid w:val="0006334C"/>
    <w:rsid w:val="001E59F5"/>
    <w:rsid w:val="00254B29"/>
    <w:rsid w:val="004B1888"/>
    <w:rsid w:val="006819D5"/>
    <w:rsid w:val="00757B90"/>
    <w:rsid w:val="008D350A"/>
    <w:rsid w:val="009E09CC"/>
    <w:rsid w:val="00A35FB9"/>
    <w:rsid w:val="00A477D1"/>
    <w:rsid w:val="00BD218E"/>
    <w:rsid w:val="00D762BD"/>
    <w:rsid w:val="00F5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54B29"/>
    <w:rPr>
      <w:color w:val="808080"/>
    </w:rPr>
  </w:style>
  <w:style w:type="paragraph" w:customStyle="1" w:styleId="626AAF50D1994902815EF44522F86E39">
    <w:name w:val="626AAF50D1994902815EF44522F86E39"/>
    <w:rsid w:val="00F57BA6"/>
  </w:style>
  <w:style w:type="paragraph" w:customStyle="1" w:styleId="C0CE66CE976E46B2BDEF482251770A48">
    <w:name w:val="C0CE66CE976E46B2BDEF482251770A48"/>
    <w:rsid w:val="00F57BA6"/>
  </w:style>
  <w:style w:type="paragraph" w:customStyle="1" w:styleId="70B36204EB57488D956A560D4DBD067C">
    <w:name w:val="70B36204EB57488D956A560D4DBD067C"/>
    <w:rsid w:val="0006334C"/>
  </w:style>
  <w:style w:type="paragraph" w:customStyle="1" w:styleId="14C54926573C4125A35BFE337681E813">
    <w:name w:val="14C54926573C4125A35BFE337681E813"/>
    <w:rsid w:val="0006334C"/>
  </w:style>
  <w:style w:type="paragraph" w:customStyle="1" w:styleId="84FCFCB984DC4B6D9126C21F255A4957">
    <w:name w:val="84FCFCB984DC4B6D9126C21F255A4957"/>
    <w:rsid w:val="0006334C"/>
  </w:style>
  <w:style w:type="paragraph" w:customStyle="1" w:styleId="60E7D7C977CF491B9D72D0CD05BEB536">
    <w:name w:val="60E7D7C977CF491B9D72D0CD05BEB536"/>
    <w:rsid w:val="0006334C"/>
  </w:style>
  <w:style w:type="paragraph" w:customStyle="1" w:styleId="B0E3C1A7FECC4C7DBD7F7503DD923BDB">
    <w:name w:val="B0E3C1A7FECC4C7DBD7F7503DD923BDB"/>
    <w:rsid w:val="0006334C"/>
  </w:style>
  <w:style w:type="paragraph" w:customStyle="1" w:styleId="E20F67C5126C49E8A8B26E2614715438">
    <w:name w:val="E20F67C5126C49E8A8B26E2614715438"/>
    <w:rsid w:val="00F57BA6"/>
  </w:style>
  <w:style w:type="paragraph" w:customStyle="1" w:styleId="E8EF3E29C91A48B2B0FD8418CF154642">
    <w:name w:val="E8EF3E29C91A48B2B0FD8418CF154642"/>
    <w:rsid w:val="00BD218E"/>
  </w:style>
  <w:style w:type="paragraph" w:customStyle="1" w:styleId="6E33E6DD29124A8CAC44075D4867D57A">
    <w:name w:val="6E33E6DD29124A8CAC44075D4867D57A"/>
    <w:rsid w:val="006819D5"/>
  </w:style>
  <w:style w:type="paragraph" w:customStyle="1" w:styleId="0DFC21B7570F4648A462894DB44039E8">
    <w:name w:val="0DFC21B7570F4648A462894DB44039E8"/>
    <w:rsid w:val="006819D5"/>
  </w:style>
  <w:style w:type="paragraph" w:customStyle="1" w:styleId="A6D9EDFDB1FC4575A0B3F8E0E2003B90">
    <w:name w:val="A6D9EDFDB1FC4575A0B3F8E0E2003B90"/>
    <w:rsid w:val="004B1888"/>
  </w:style>
  <w:style w:type="paragraph" w:customStyle="1" w:styleId="9675597EB38740708178FAE6D773D9E2">
    <w:name w:val="9675597EB38740708178FAE6D773D9E2"/>
    <w:rsid w:val="004B1888"/>
  </w:style>
  <w:style w:type="paragraph" w:customStyle="1" w:styleId="2D31F7BCFCD347CAA13F7D3398867902">
    <w:name w:val="2D31F7BCFCD347CAA13F7D3398867902"/>
    <w:rsid w:val="004B1888"/>
  </w:style>
  <w:style w:type="paragraph" w:customStyle="1" w:styleId="7810AD4B10394D71B5B1AF1866E16CD7">
    <w:name w:val="7810AD4B10394D71B5B1AF1866E16CD7"/>
    <w:rsid w:val="004B1888"/>
  </w:style>
  <w:style w:type="paragraph" w:customStyle="1" w:styleId="C21CF3A14E054049832401D34660111F">
    <w:name w:val="C21CF3A14E054049832401D34660111F"/>
    <w:rsid w:val="004B1888"/>
  </w:style>
  <w:style w:type="paragraph" w:customStyle="1" w:styleId="0EB418779DDA4D7E955D58EF51BD0CFD">
    <w:name w:val="0EB418779DDA4D7E955D58EF51BD0CFD"/>
    <w:rsid w:val="004B1888"/>
  </w:style>
  <w:style w:type="paragraph" w:customStyle="1" w:styleId="419A99BC40694628AE69903F6A08F94F">
    <w:name w:val="419A99BC40694628AE69903F6A08F94F"/>
    <w:rsid w:val="004B1888"/>
  </w:style>
  <w:style w:type="paragraph" w:customStyle="1" w:styleId="1321579BF5DA459D83463AEF95A5CA3E">
    <w:name w:val="1321579BF5DA459D83463AEF95A5CA3E"/>
    <w:rsid w:val="004B1888"/>
  </w:style>
  <w:style w:type="paragraph" w:customStyle="1" w:styleId="EC488E76542E401D99EDDBEF670188CB">
    <w:name w:val="EC488E76542E401D99EDDBEF670188CB"/>
    <w:rsid w:val="004B1888"/>
  </w:style>
  <w:style w:type="paragraph" w:customStyle="1" w:styleId="E245F39848F643A7AEF7DB112623C924">
    <w:name w:val="E245F39848F643A7AEF7DB112623C924"/>
    <w:rsid w:val="004B1888"/>
  </w:style>
  <w:style w:type="paragraph" w:customStyle="1" w:styleId="3A7CFF3697114053A58EF1F0C529E875">
    <w:name w:val="3A7CFF3697114053A58EF1F0C529E875"/>
    <w:rsid w:val="004B1888"/>
  </w:style>
  <w:style w:type="paragraph" w:customStyle="1" w:styleId="D19B627587944D5CA2330E30BDDE65DA">
    <w:name w:val="D19B627587944D5CA2330E30BDDE65DA"/>
    <w:rsid w:val="004B1888"/>
  </w:style>
  <w:style w:type="paragraph" w:customStyle="1" w:styleId="E00A1D5F845C4AAEAC1C8D1AC151B3F3">
    <w:name w:val="E00A1D5F845C4AAEAC1C8D1AC151B3F3"/>
    <w:rsid w:val="004B1888"/>
  </w:style>
  <w:style w:type="paragraph" w:customStyle="1" w:styleId="FD46997265124E729E8685FC8F610EB4">
    <w:name w:val="FD46997265124E729E8685FC8F610EB4"/>
    <w:rsid w:val="004B1888"/>
  </w:style>
  <w:style w:type="paragraph" w:customStyle="1" w:styleId="E258CE4ED0CC457C9A3451837E71B98E">
    <w:name w:val="E258CE4ED0CC457C9A3451837E71B98E"/>
    <w:rsid w:val="004B1888"/>
  </w:style>
  <w:style w:type="paragraph" w:customStyle="1" w:styleId="78617C7DCF6E429F8440523D61C4DBA7">
    <w:name w:val="78617C7DCF6E429F8440523D61C4DBA7"/>
    <w:rsid w:val="004B1888"/>
  </w:style>
  <w:style w:type="paragraph" w:customStyle="1" w:styleId="5BE9CD7208E84AF8893855068405EA2C">
    <w:name w:val="5BE9CD7208E84AF8893855068405EA2C"/>
    <w:rsid w:val="004B1888"/>
  </w:style>
  <w:style w:type="paragraph" w:customStyle="1" w:styleId="74997928D10348B297A31315586621CB">
    <w:name w:val="74997928D10348B297A31315586621CB"/>
    <w:rsid w:val="004B1888"/>
  </w:style>
  <w:style w:type="paragraph" w:customStyle="1" w:styleId="F57FE2CEF9964C27BF87D8DDBDB7990E">
    <w:name w:val="F57FE2CEF9964C27BF87D8DDBDB7990E"/>
    <w:rsid w:val="004B1888"/>
  </w:style>
  <w:style w:type="paragraph" w:customStyle="1" w:styleId="DA7F0CFA9F7544A385A3F7431C98AB86">
    <w:name w:val="DA7F0CFA9F7544A385A3F7431C98AB86"/>
    <w:rsid w:val="004B1888"/>
  </w:style>
  <w:style w:type="paragraph" w:customStyle="1" w:styleId="83CEE040BB3D4ADEA2E9626F8636FE1D">
    <w:name w:val="83CEE040BB3D4ADEA2E9626F8636FE1D"/>
    <w:rsid w:val="004B1888"/>
  </w:style>
  <w:style w:type="paragraph" w:customStyle="1" w:styleId="28D82A47C8C34C179AE378B2B2613FF2">
    <w:name w:val="28D82A47C8C34C179AE378B2B2613FF2"/>
    <w:rsid w:val="004B1888"/>
  </w:style>
  <w:style w:type="paragraph" w:customStyle="1" w:styleId="28B3C0517D6E4B638CACA378D2D1E848">
    <w:name w:val="28B3C0517D6E4B638CACA378D2D1E848"/>
    <w:rsid w:val="004B1888"/>
  </w:style>
  <w:style w:type="paragraph" w:customStyle="1" w:styleId="48489A9C592D4EFA88F2185B6652E6CD">
    <w:name w:val="48489A9C592D4EFA88F2185B6652E6CD"/>
    <w:rsid w:val="004B1888"/>
  </w:style>
  <w:style w:type="paragraph" w:customStyle="1" w:styleId="117211DBEE1E408C933EBFC85FECC117">
    <w:name w:val="117211DBEE1E408C933EBFC85FECC117"/>
    <w:rsid w:val="004B1888"/>
  </w:style>
  <w:style w:type="paragraph" w:customStyle="1" w:styleId="0E5FFBD8CB3343818A25210A6B596597">
    <w:name w:val="0E5FFBD8CB3343818A25210A6B596597"/>
    <w:rsid w:val="004B1888"/>
  </w:style>
  <w:style w:type="paragraph" w:customStyle="1" w:styleId="C004D67321B947D8B57DAADFF11FE78F">
    <w:name w:val="C004D67321B947D8B57DAADFF11FE78F"/>
    <w:rsid w:val="004B1888"/>
  </w:style>
  <w:style w:type="paragraph" w:customStyle="1" w:styleId="53431EBAB278420C96D58ED39B72B027">
    <w:name w:val="53431EBAB278420C96D58ED39B72B027"/>
    <w:rsid w:val="004B1888"/>
  </w:style>
  <w:style w:type="paragraph" w:customStyle="1" w:styleId="2E0865395B5D498087B247A561C647C9">
    <w:name w:val="2E0865395B5D498087B247A561C647C9"/>
    <w:rsid w:val="004B1888"/>
  </w:style>
  <w:style w:type="paragraph" w:customStyle="1" w:styleId="B276165512844FEE976AC9C08E9AAE35">
    <w:name w:val="B276165512844FEE976AC9C08E9AAE35"/>
    <w:rsid w:val="00254B29"/>
    <w:pPr>
      <w:spacing w:after="160" w:line="259" w:lineRule="auto"/>
    </w:pPr>
  </w:style>
  <w:style w:type="paragraph" w:customStyle="1" w:styleId="FC8A466D85164BEB8C97E8A00C53410D">
    <w:name w:val="FC8A466D85164BEB8C97E8A00C53410D"/>
    <w:rsid w:val="00254B29"/>
    <w:pPr>
      <w:spacing w:after="160" w:line="259" w:lineRule="auto"/>
    </w:pPr>
  </w:style>
  <w:style w:type="paragraph" w:customStyle="1" w:styleId="5EEAE324F56E4CCE849BBC47E249E361">
    <w:name w:val="5EEAE324F56E4CCE849BBC47E249E361"/>
    <w:rsid w:val="00254B29"/>
    <w:pPr>
      <w:spacing w:after="160" w:line="259" w:lineRule="auto"/>
    </w:pPr>
  </w:style>
  <w:style w:type="paragraph" w:customStyle="1" w:styleId="6FE138C8780047118F546FD561999325">
    <w:name w:val="6FE138C8780047118F546FD561999325"/>
    <w:rsid w:val="00254B29"/>
    <w:pPr>
      <w:spacing w:after="160" w:line="259" w:lineRule="auto"/>
    </w:pPr>
  </w:style>
  <w:style w:type="paragraph" w:customStyle="1" w:styleId="3F452F1425164397985765EDE7F05EB8">
    <w:name w:val="3F452F1425164397985765EDE7F05EB8"/>
    <w:rsid w:val="00254B29"/>
    <w:pPr>
      <w:spacing w:after="160" w:line="259" w:lineRule="auto"/>
    </w:pPr>
  </w:style>
  <w:style w:type="paragraph" w:customStyle="1" w:styleId="90059BBC0A6C4AC49EEE674BEE7D37F8">
    <w:name w:val="90059BBC0A6C4AC49EEE674BEE7D37F8"/>
    <w:rsid w:val="00254B29"/>
    <w:pPr>
      <w:spacing w:after="160" w:line="259" w:lineRule="auto"/>
    </w:pPr>
  </w:style>
  <w:style w:type="paragraph" w:customStyle="1" w:styleId="19A6F4BD6E0F4C32AE41824F0A1E5CE5">
    <w:name w:val="19A6F4BD6E0F4C32AE41824F0A1E5CE5"/>
    <w:rsid w:val="00254B29"/>
    <w:pPr>
      <w:spacing w:after="160" w:line="259" w:lineRule="auto"/>
    </w:pPr>
  </w:style>
  <w:style w:type="paragraph" w:customStyle="1" w:styleId="F8CD5D2D193B4DD6A504732719DFED47">
    <w:name w:val="F8CD5D2D193B4DD6A504732719DFED47"/>
    <w:rsid w:val="00254B29"/>
    <w:pPr>
      <w:spacing w:after="160" w:line="259" w:lineRule="auto"/>
    </w:pPr>
  </w:style>
  <w:style w:type="paragraph" w:customStyle="1" w:styleId="FDE7531F62C24E0C83F80A8C01912802">
    <w:name w:val="FDE7531F62C24E0C83F80A8C01912802"/>
    <w:rsid w:val="00254B29"/>
    <w:pPr>
      <w:spacing w:after="160" w:line="259" w:lineRule="auto"/>
    </w:pPr>
  </w:style>
  <w:style w:type="paragraph" w:customStyle="1" w:styleId="4D0AAE1A3A924A77A21FD16E413E5ADD">
    <w:name w:val="4D0AAE1A3A924A77A21FD16E413E5ADD"/>
    <w:rsid w:val="00254B29"/>
    <w:pPr>
      <w:spacing w:after="160" w:line="259" w:lineRule="auto"/>
    </w:pPr>
  </w:style>
  <w:style w:type="paragraph" w:customStyle="1" w:styleId="1818065459594D1F9115D48D7E1B2AE8">
    <w:name w:val="1818065459594D1F9115D48D7E1B2AE8"/>
    <w:rsid w:val="00254B29"/>
    <w:pPr>
      <w:spacing w:after="160" w:line="259" w:lineRule="auto"/>
    </w:pPr>
  </w:style>
  <w:style w:type="paragraph" w:customStyle="1" w:styleId="1DE04B8FE1934F58991D3BC9345221FD">
    <w:name w:val="1DE04B8FE1934F58991D3BC9345221FD"/>
    <w:rsid w:val="00254B29"/>
    <w:pPr>
      <w:spacing w:after="160" w:line="259" w:lineRule="auto"/>
    </w:pPr>
  </w:style>
  <w:style w:type="paragraph" w:customStyle="1" w:styleId="904011AB7C544C72B42FC3B4309A729D">
    <w:name w:val="904011AB7C544C72B42FC3B4309A729D"/>
    <w:rsid w:val="00254B29"/>
    <w:pPr>
      <w:spacing w:after="160" w:line="259" w:lineRule="auto"/>
    </w:pPr>
  </w:style>
  <w:style w:type="paragraph" w:customStyle="1" w:styleId="CCFD0A0041384499BA5A91DBF42EDE6C">
    <w:name w:val="CCFD0A0041384499BA5A91DBF42EDE6C"/>
    <w:rsid w:val="00254B29"/>
    <w:pPr>
      <w:spacing w:after="160" w:line="259" w:lineRule="auto"/>
    </w:pPr>
  </w:style>
  <w:style w:type="paragraph" w:customStyle="1" w:styleId="251ED8074740493C965816ADE3AB6940">
    <w:name w:val="251ED8074740493C965816ADE3AB6940"/>
    <w:rsid w:val="00254B29"/>
    <w:pPr>
      <w:spacing w:after="160" w:line="259" w:lineRule="auto"/>
    </w:pPr>
  </w:style>
  <w:style w:type="paragraph" w:customStyle="1" w:styleId="283DF5EAE6704F179ED847E91ADBD774">
    <w:name w:val="283DF5EAE6704F179ED847E91ADBD774"/>
    <w:rsid w:val="00254B29"/>
    <w:pPr>
      <w:spacing w:after="160" w:line="259" w:lineRule="auto"/>
    </w:pPr>
  </w:style>
  <w:style w:type="paragraph" w:customStyle="1" w:styleId="2D8C4C18AF67454BB003324AF50D085E">
    <w:name w:val="2D8C4C18AF67454BB003324AF50D085E"/>
    <w:rsid w:val="00254B29"/>
    <w:pPr>
      <w:spacing w:after="160" w:line="259" w:lineRule="auto"/>
    </w:pPr>
  </w:style>
  <w:style w:type="paragraph" w:customStyle="1" w:styleId="ADBF3647D4BF44ABA550FA8248059D1A">
    <w:name w:val="ADBF3647D4BF44ABA550FA8248059D1A"/>
    <w:rsid w:val="00254B29"/>
    <w:pPr>
      <w:spacing w:after="160" w:line="259" w:lineRule="auto"/>
    </w:pPr>
  </w:style>
  <w:style w:type="paragraph" w:customStyle="1" w:styleId="6B27C652BF36464E9ED0071377266DD9">
    <w:name w:val="6B27C652BF36464E9ED0071377266DD9"/>
    <w:rsid w:val="00254B29"/>
    <w:pPr>
      <w:spacing w:after="160" w:line="259" w:lineRule="auto"/>
    </w:pPr>
  </w:style>
  <w:style w:type="paragraph" w:customStyle="1" w:styleId="2FFAA67CA88A429CB00EE70E65937C09">
    <w:name w:val="2FFAA67CA88A429CB00EE70E65937C09"/>
    <w:rsid w:val="00254B29"/>
    <w:pPr>
      <w:spacing w:after="160" w:line="259" w:lineRule="auto"/>
    </w:pPr>
  </w:style>
  <w:style w:type="paragraph" w:customStyle="1" w:styleId="FD493928B6AD4AD0AC5F1D333891FD17">
    <w:name w:val="FD493928B6AD4AD0AC5F1D333891FD17"/>
    <w:rsid w:val="00254B29"/>
    <w:pPr>
      <w:spacing w:after="160" w:line="259" w:lineRule="auto"/>
    </w:pPr>
  </w:style>
  <w:style w:type="paragraph" w:customStyle="1" w:styleId="0C244CFEE9D64142AA97CE3B83DB76AF">
    <w:name w:val="0C244CFEE9D64142AA97CE3B83DB76AF"/>
    <w:rsid w:val="00254B29"/>
    <w:pPr>
      <w:spacing w:after="160" w:line="259" w:lineRule="auto"/>
    </w:pPr>
  </w:style>
  <w:style w:type="paragraph" w:customStyle="1" w:styleId="291DFFE7936E4941B147A796199DBB53">
    <w:name w:val="291DFFE7936E4941B147A796199DBB53"/>
    <w:rsid w:val="00254B2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80D2A6-E99A-4AAE-931D-2D87FDFEF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14251</Template>
  <TotalTime>0</TotalTime>
  <Pages>54</Pages>
  <Words>8171</Words>
  <Characters>46578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2</cp:revision>
  <cp:lastPrinted>2015-07-13T12:46:00Z</cp:lastPrinted>
  <dcterms:created xsi:type="dcterms:W3CDTF">2018-09-04T10:35:00Z</dcterms:created>
  <dcterms:modified xsi:type="dcterms:W3CDTF">2018-09-04T10:35:00Z</dcterms:modified>
</cp:coreProperties>
</file>